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04B45DD9" w14:textId="77777777" w:rsidR="00742D22" w:rsidRPr="009556D6" w:rsidRDefault="005F36E3" w:rsidP="005F36E3">
          <w:pPr>
            <w:spacing w:line="240" w:lineRule="auto"/>
          </w:pPr>
          <w:r>
            <w:rPr>
              <w:noProof/>
              <w:lang w:eastAsia="nl-BE"/>
            </w:rPr>
            <w:drawing>
              <wp:inline distT="0" distB="0" distL="0" distR="0" wp14:anchorId="1B90FD32" wp14:editId="244E26DB">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1680F3F9" w14:textId="77777777" w:rsidR="00587B72" w:rsidRPr="00622980" w:rsidRDefault="00587B72" w:rsidP="00723295">
      <w:pPr>
        <w:pStyle w:val="HOOFDTITEL"/>
      </w:pPr>
      <w:r>
        <w:t>aanvraag van een huursubsidie</w:t>
      </w:r>
    </w:p>
    <w:p w14:paraId="6C1C5C64" w14:textId="77777777" w:rsidR="00587B72" w:rsidRDefault="00587B72" w:rsidP="00723295">
      <w:pPr>
        <w:pStyle w:val="Kop1"/>
      </w:pPr>
      <w:r>
        <w:t>inleiding</w:t>
      </w:r>
    </w:p>
    <w:p w14:paraId="1711465E"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Wat is dit formulier? </w:t>
      </w:r>
    </w:p>
    <w:p w14:paraId="0CC53621" w14:textId="77777777" w:rsidR="00587B72" w:rsidRDefault="00587B72" w:rsidP="00723295">
      <w:r>
        <w:t xml:space="preserve">U vraagt met dit formulier een huursubsidie aan. Dit is een maandelijks bedrag om u te helpen uw huurprijs te betalen. U kunt een huursubsidie alleen aanvragen als u verhuist. Meer informatie leest u op </w:t>
      </w:r>
      <w:hyperlink r:id="rId12" w:history="1">
        <w:r w:rsidRPr="00BB125E">
          <w:rPr>
            <w:rStyle w:val="Hyperlink"/>
          </w:rPr>
          <w:t>www.vlaanderen.be/huursubsidie</w:t>
        </w:r>
      </w:hyperlink>
      <w:r>
        <w:t xml:space="preserve">. </w:t>
      </w:r>
    </w:p>
    <w:p w14:paraId="04BA496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Wanneer bezorgt u dit formulier?</w:t>
      </w:r>
    </w:p>
    <w:p w14:paraId="799E13AF" w14:textId="77777777" w:rsidR="00587B72" w:rsidRDefault="00587B72" w:rsidP="00723295">
      <w:r>
        <w:t>Vul dit formulier in. Volg de instructies uit het formulier en bezorg ook de juiste documenten.</w:t>
      </w:r>
    </w:p>
    <w:p w14:paraId="40660DAC" w14:textId="77777777" w:rsidR="00587B72" w:rsidRDefault="00587B72" w:rsidP="00723295">
      <w:r>
        <w:t xml:space="preserve">Stuur dit formulier zodra u verhuisd bent </w:t>
      </w:r>
      <w:r w:rsidRPr="007E774D">
        <w:rPr>
          <w:rStyle w:val="Accent"/>
        </w:rPr>
        <w:t>en</w:t>
      </w:r>
      <w:r>
        <w:t xml:space="preserve"> u uw adres liet aanpassen bij de gemeente (uw domiciliëring). </w:t>
      </w:r>
      <w:r>
        <w:br/>
        <w:t xml:space="preserve">Uw formulier moet maximaal 9 maanden na de start van uw nieuw huurcontract bij ons zijn. </w:t>
      </w:r>
    </w:p>
    <w:p w14:paraId="262744F2" w14:textId="77777777" w:rsidR="00917BE9" w:rsidRDefault="00917BE9" w:rsidP="0072329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88"/>
        <w:gridCol w:w="8733"/>
      </w:tblGrid>
      <w:tr w:rsidR="00917BE9" w14:paraId="2C5FCC18" w14:textId="77777777" w:rsidTr="00917BE9">
        <w:tc>
          <w:tcPr>
            <w:tcW w:w="851" w:type="dxa"/>
          </w:tcPr>
          <w:p w14:paraId="4B8CBA00" w14:textId="77777777" w:rsidR="00917BE9" w:rsidRPr="00917BE9" w:rsidRDefault="00917BE9" w:rsidP="00723295">
            <w:pPr>
              <w:rPr>
                <w:lang w:val="nl-BE"/>
              </w:rPr>
            </w:pPr>
            <w:r>
              <w:rPr>
                <w:noProof/>
              </w:rPr>
              <w:drawing>
                <wp:inline distT="0" distB="0" distL="0" distR="0" wp14:anchorId="6535622B" wp14:editId="4C03F7D1">
                  <wp:extent cx="684000" cy="684000"/>
                  <wp:effectExtent l="0" t="0" r="190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00" cy="684000"/>
                          </a:xfrm>
                          <a:prstGeom prst="rect">
                            <a:avLst/>
                          </a:prstGeom>
                        </pic:spPr>
                      </pic:pic>
                    </a:graphicData>
                  </a:graphic>
                </wp:inline>
              </w:drawing>
            </w:r>
          </w:p>
        </w:tc>
        <w:tc>
          <w:tcPr>
            <w:tcW w:w="9060" w:type="dxa"/>
          </w:tcPr>
          <w:p w14:paraId="70C873C7" w14:textId="77777777" w:rsidR="00155140" w:rsidRPr="001C7AFA" w:rsidRDefault="00917BE9" w:rsidP="00155140">
            <w:pPr>
              <w:spacing w:line="360" w:lineRule="auto"/>
              <w:rPr>
                <w:lang w:val="nl-BE"/>
              </w:rPr>
            </w:pPr>
            <w:r w:rsidRPr="001C7AFA">
              <w:rPr>
                <w:rStyle w:val="Kop3Char"/>
                <w:color w:val="auto"/>
                <w:lang w:val="nl-BE"/>
              </w:rPr>
              <w:t>Doet u de aanvraag liever digitaal?</w:t>
            </w:r>
            <w:r w:rsidRPr="001C7AFA">
              <w:rPr>
                <w:lang w:val="nl-BE"/>
              </w:rPr>
              <w:t xml:space="preserve"> </w:t>
            </w:r>
          </w:p>
          <w:p w14:paraId="550E9B11" w14:textId="77777777" w:rsidR="00917BE9" w:rsidRPr="00917BE9" w:rsidRDefault="00917BE9" w:rsidP="00723295">
            <w:pPr>
              <w:rPr>
                <w:lang w:val="nl-BE"/>
              </w:rPr>
            </w:pPr>
            <w:r w:rsidRPr="00917BE9">
              <w:rPr>
                <w:lang w:val="nl-BE"/>
              </w:rPr>
              <w:t>Gebruik de QR-code hier</w:t>
            </w:r>
            <w:r>
              <w:rPr>
                <w:lang w:val="nl-BE"/>
              </w:rPr>
              <w:t>naast</w:t>
            </w:r>
            <w:r w:rsidRPr="00917BE9">
              <w:rPr>
                <w:lang w:val="nl-BE"/>
              </w:rPr>
              <w:t xml:space="preserve"> of surf naar </w:t>
            </w:r>
            <w:hyperlink r:id="rId14" w:history="1">
              <w:r w:rsidRPr="00917BE9">
                <w:rPr>
                  <w:rStyle w:val="Hyperlink"/>
                  <w:lang w:val="nl-BE"/>
                </w:rPr>
                <w:t>https://formulieren-wonen.vlaanderen.be</w:t>
              </w:r>
            </w:hyperlink>
            <w:r w:rsidRPr="00917BE9">
              <w:rPr>
                <w:lang w:val="nl-BE"/>
              </w:rPr>
              <w:t xml:space="preserve"> </w:t>
            </w:r>
            <w:r>
              <w:rPr>
                <w:lang w:val="nl-BE"/>
              </w:rPr>
              <w:br/>
            </w:r>
            <w:r w:rsidRPr="00917BE9">
              <w:rPr>
                <w:lang w:val="nl-BE"/>
              </w:rPr>
              <w:t xml:space="preserve">U hebt uw identiteitskaart en persoonlijke pincode </w:t>
            </w:r>
            <w:r w:rsidR="003A384A">
              <w:rPr>
                <w:lang w:val="nl-BE"/>
              </w:rPr>
              <w:t xml:space="preserve">of itsme </w:t>
            </w:r>
            <w:r w:rsidRPr="00917BE9">
              <w:rPr>
                <w:lang w:val="nl-BE"/>
              </w:rPr>
              <w:t>nodig om aan te melden.</w:t>
            </w:r>
          </w:p>
        </w:tc>
      </w:tr>
    </w:tbl>
    <w:p w14:paraId="7225844A"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Aan wie bezorgt u dit formulier?</w:t>
      </w:r>
    </w:p>
    <w:p w14:paraId="24510757" w14:textId="77777777" w:rsidR="00587B72" w:rsidRDefault="00587B72" w:rsidP="00723295">
      <w:r>
        <w:t>Wonen in Vlaanderen</w:t>
      </w:r>
    </w:p>
    <w:p w14:paraId="53936334" w14:textId="77777777" w:rsidR="00587B72" w:rsidRDefault="00587B72" w:rsidP="00723295">
      <w:r>
        <w:t>Dienst betaalbaar wonen - Huursubsidie</w:t>
      </w:r>
    </w:p>
    <w:p w14:paraId="5851B07C" w14:textId="77777777" w:rsidR="00587B72" w:rsidRDefault="00587B72" w:rsidP="00723295">
      <w:r>
        <w:t>Koning Albert II-laan 15 bus 253</w:t>
      </w:r>
    </w:p>
    <w:p w14:paraId="50EC62C8" w14:textId="77777777" w:rsidR="00587B72" w:rsidRDefault="00587B72" w:rsidP="00723295">
      <w:r>
        <w:t>1210 Brussel</w:t>
      </w:r>
    </w:p>
    <w:p w14:paraId="1796756A" w14:textId="77777777" w:rsidR="00587B72" w:rsidRDefault="00587B72" w:rsidP="00723295"/>
    <w:p w14:paraId="0223266C" w14:textId="77777777" w:rsidR="00587B72" w:rsidRDefault="00587B72" w:rsidP="00723295">
      <w:r>
        <w:t xml:space="preserve">U ontvangt binnen de maand een brief met ons antwoord. </w:t>
      </w:r>
    </w:p>
    <w:p w14:paraId="1985B895"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Wie kan u helpen met dit formulier? </w:t>
      </w:r>
    </w:p>
    <w:p w14:paraId="3A06DA36" w14:textId="77777777" w:rsidR="00587B72" w:rsidRDefault="00587B72" w:rsidP="00723295">
      <w:r>
        <w:t xml:space="preserve">Vraag hulp bij familie of vrienden, uw gemeentelijk woonloket, het OCMW (Sociaal Huis), het CAW, de huurdersbond of via 1700, het gratis informatienummer van de Vlaamse overheid. </w:t>
      </w:r>
    </w:p>
    <w:p w14:paraId="33EE2F4C"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Extra informatie</w:t>
      </w:r>
    </w:p>
    <w:p w14:paraId="53993CBE" w14:textId="77777777" w:rsidR="00587B72" w:rsidRDefault="00587B72" w:rsidP="00723295">
      <w:r>
        <w:t>Als u vragen heeft bij het invullen van het formulier, vindt u achteraan onder punt 6 een kaderstuk dat u kan helpen.</w:t>
      </w:r>
    </w:p>
    <w:p w14:paraId="38BC1F76" w14:textId="77777777" w:rsidR="00C10A76" w:rsidRPr="004C3B75" w:rsidRDefault="00C10A76" w:rsidP="004C3B75">
      <w:pPr>
        <w:pStyle w:val="Kop2"/>
        <w:spacing w:line="276" w:lineRule="auto"/>
        <w:ind w:left="426" w:hanging="426"/>
        <w:rPr>
          <w:rFonts w:cstheme="minorHAnsi"/>
          <w:caps w:val="0"/>
          <w:sz w:val="22"/>
          <w:szCs w:val="22"/>
          <w:u w:val="none"/>
        </w:rPr>
      </w:pPr>
      <w:r w:rsidRPr="004C3B75">
        <w:rPr>
          <w:rFonts w:cstheme="minorHAnsi"/>
          <w:b/>
          <w:bCs w:val="0"/>
          <w:caps w:val="0"/>
          <w:sz w:val="22"/>
          <w:szCs w:val="22"/>
          <w:u w:val="none"/>
        </w:rPr>
        <w:t>Privacywaarborg</w:t>
      </w:r>
    </w:p>
    <w:p w14:paraId="240FD4ED" w14:textId="77777777" w:rsidR="00C10A76" w:rsidRDefault="00C10A76" w:rsidP="00C10A76">
      <w:r>
        <w:t>Uw gegevens worden opgeslagen in een bestand. Ze zijn nodig voor de behandeling van uw aanvraag en kunnen ook anoniem gebruikt worden voor statistieken of wetenschappelijke doeleinden. U hebt het recht om uw gegevens in dat bestand in te kijken en zo nodig de verbetering ervan te vragen.</w:t>
      </w:r>
    </w:p>
    <w:p w14:paraId="0E684086" w14:textId="77777777" w:rsidR="00587B72" w:rsidRDefault="00C10A76" w:rsidP="003A384A">
      <w:r>
        <w:t xml:space="preserve">Op </w:t>
      </w:r>
      <w:hyperlink r:id="rId15" w:history="1">
        <w:r w:rsidRPr="00D53089">
          <w:rPr>
            <w:rStyle w:val="Hyperlink"/>
          </w:rPr>
          <w:t>Privacyverklaring Wonen in Vlaanderen | Vlaanderen.be</w:t>
        </w:r>
      </w:hyperlink>
      <w:r>
        <w:t xml:space="preserve"> vindt u alle informatie terug over de wijze waarop Wonen in Vlaanderen omgaat met de gegevens nodig voor de behandeling van uw aanvraag.</w:t>
      </w:r>
      <w:r w:rsidR="00587B72">
        <w:br w:type="page"/>
      </w:r>
    </w:p>
    <w:p w14:paraId="507FFF8A" w14:textId="77777777" w:rsidR="00587B72" w:rsidRDefault="00587B72" w:rsidP="00723295">
      <w:pPr>
        <w:pStyle w:val="Kop1"/>
      </w:pPr>
      <w:r>
        <w:lastRenderedPageBreak/>
        <w:t xml:space="preserve">Uw persoonlijke gegevens </w:t>
      </w:r>
    </w:p>
    <w:p w14:paraId="597B271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Vul hier uw persoonlijke gegevens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87B72" w14:paraId="3AE24FEC" w14:textId="77777777" w:rsidTr="00723295">
        <w:tc>
          <w:tcPr>
            <w:tcW w:w="2263" w:type="dxa"/>
          </w:tcPr>
          <w:p w14:paraId="6496EADA" w14:textId="77777777" w:rsidR="00587B72" w:rsidRDefault="00587B72" w:rsidP="00723295">
            <w:pPr>
              <w:jc w:val="right"/>
            </w:pPr>
            <w:r w:rsidRPr="00DA680E">
              <w:t xml:space="preserve">Voornaam: </w:t>
            </w:r>
          </w:p>
        </w:tc>
        <w:tc>
          <w:tcPr>
            <w:tcW w:w="7648" w:type="dxa"/>
            <w:tcBorders>
              <w:bottom w:val="dotted" w:sz="4" w:space="0" w:color="auto"/>
            </w:tcBorders>
          </w:tcPr>
          <w:p w14:paraId="0CBC9D11" w14:textId="77777777" w:rsidR="00587B72" w:rsidRDefault="00587B72" w:rsidP="00723295"/>
        </w:tc>
      </w:tr>
      <w:tr w:rsidR="00587B72" w14:paraId="3AEA8288" w14:textId="77777777" w:rsidTr="00723295">
        <w:tc>
          <w:tcPr>
            <w:tcW w:w="2263" w:type="dxa"/>
          </w:tcPr>
          <w:p w14:paraId="1720D3CC" w14:textId="77777777" w:rsidR="00587B72" w:rsidRDefault="00587B72" w:rsidP="00723295">
            <w:pPr>
              <w:jc w:val="right"/>
            </w:pPr>
            <w:r w:rsidRPr="00DA680E">
              <w:t xml:space="preserve">Naam: </w:t>
            </w:r>
          </w:p>
        </w:tc>
        <w:tc>
          <w:tcPr>
            <w:tcW w:w="7648" w:type="dxa"/>
            <w:tcBorders>
              <w:top w:val="dotted" w:sz="4" w:space="0" w:color="auto"/>
              <w:bottom w:val="dotted" w:sz="4" w:space="0" w:color="auto"/>
            </w:tcBorders>
          </w:tcPr>
          <w:p w14:paraId="616A0263" w14:textId="77777777" w:rsidR="00587B72" w:rsidRDefault="00587B72" w:rsidP="00723295"/>
        </w:tc>
      </w:tr>
      <w:tr w:rsidR="00587B72" w14:paraId="3C939F89" w14:textId="77777777" w:rsidTr="00723295">
        <w:tc>
          <w:tcPr>
            <w:tcW w:w="2263" w:type="dxa"/>
          </w:tcPr>
          <w:p w14:paraId="519E6AD4" w14:textId="77777777" w:rsidR="00587B72" w:rsidRDefault="00587B72" w:rsidP="00723295">
            <w:pPr>
              <w:jc w:val="right"/>
            </w:pPr>
            <w:r w:rsidRPr="00DA680E">
              <w:t xml:space="preserve">Rijksregisternummer: </w:t>
            </w:r>
          </w:p>
        </w:tc>
        <w:tc>
          <w:tcPr>
            <w:tcW w:w="7648" w:type="dxa"/>
            <w:tcBorders>
              <w:top w:val="dotted" w:sz="4" w:space="0" w:color="auto"/>
              <w:bottom w:val="dotted" w:sz="4" w:space="0" w:color="auto"/>
            </w:tcBorders>
          </w:tcPr>
          <w:p w14:paraId="45753589" w14:textId="77777777" w:rsidR="00587B72" w:rsidRDefault="00587B72" w:rsidP="00723295"/>
        </w:tc>
      </w:tr>
      <w:tr w:rsidR="00587B72" w14:paraId="2B747056" w14:textId="77777777" w:rsidTr="00723295">
        <w:tc>
          <w:tcPr>
            <w:tcW w:w="2263" w:type="dxa"/>
          </w:tcPr>
          <w:p w14:paraId="065C31A6" w14:textId="77777777" w:rsidR="00587B72" w:rsidRDefault="00587B72" w:rsidP="00723295">
            <w:pPr>
              <w:jc w:val="right"/>
            </w:pPr>
            <w:r>
              <w:t>Geboortedatum</w:t>
            </w:r>
            <w:r w:rsidRPr="00DA680E">
              <w:t xml:space="preserve">: </w:t>
            </w:r>
          </w:p>
        </w:tc>
        <w:tc>
          <w:tcPr>
            <w:tcW w:w="7648" w:type="dxa"/>
            <w:tcBorders>
              <w:top w:val="dotted" w:sz="4" w:space="0" w:color="auto"/>
              <w:bottom w:val="dotted" w:sz="4" w:space="0" w:color="auto"/>
            </w:tcBorders>
          </w:tcPr>
          <w:p w14:paraId="19E96FD8" w14:textId="77777777" w:rsidR="00587B72" w:rsidRDefault="00587B72" w:rsidP="00723295"/>
        </w:tc>
      </w:tr>
      <w:tr w:rsidR="00587B72" w14:paraId="1F15E326" w14:textId="77777777" w:rsidTr="00723295">
        <w:tc>
          <w:tcPr>
            <w:tcW w:w="2263" w:type="dxa"/>
          </w:tcPr>
          <w:p w14:paraId="2D0655EE" w14:textId="77777777" w:rsidR="00587B72" w:rsidRDefault="00587B72" w:rsidP="00723295">
            <w:pPr>
              <w:jc w:val="right"/>
            </w:pPr>
            <w:r>
              <w:t>GSM-nummer</w:t>
            </w:r>
            <w:r w:rsidRPr="00DA680E">
              <w:t xml:space="preserve">: </w:t>
            </w:r>
          </w:p>
        </w:tc>
        <w:tc>
          <w:tcPr>
            <w:tcW w:w="7648" w:type="dxa"/>
            <w:tcBorders>
              <w:top w:val="dotted" w:sz="4" w:space="0" w:color="auto"/>
              <w:bottom w:val="dotted" w:sz="4" w:space="0" w:color="auto"/>
            </w:tcBorders>
          </w:tcPr>
          <w:p w14:paraId="671B5843" w14:textId="77777777" w:rsidR="00587B72" w:rsidRDefault="00587B72" w:rsidP="00723295"/>
        </w:tc>
      </w:tr>
      <w:tr w:rsidR="00587B72" w14:paraId="5A419B5B" w14:textId="77777777" w:rsidTr="00723295">
        <w:tc>
          <w:tcPr>
            <w:tcW w:w="2263" w:type="dxa"/>
          </w:tcPr>
          <w:p w14:paraId="25B7F65B" w14:textId="77777777" w:rsidR="00587B72" w:rsidRDefault="00587B72" w:rsidP="00723295">
            <w:pPr>
              <w:jc w:val="right"/>
            </w:pPr>
            <w:r>
              <w:t>E-mail</w:t>
            </w:r>
            <w:r w:rsidRPr="00DA680E">
              <w:t>adres:</w:t>
            </w:r>
          </w:p>
        </w:tc>
        <w:tc>
          <w:tcPr>
            <w:tcW w:w="7648" w:type="dxa"/>
            <w:tcBorders>
              <w:top w:val="dotted" w:sz="4" w:space="0" w:color="auto"/>
              <w:bottom w:val="dotted" w:sz="4" w:space="0" w:color="auto"/>
            </w:tcBorders>
          </w:tcPr>
          <w:p w14:paraId="1D72DAD3" w14:textId="77777777" w:rsidR="00587B72" w:rsidRDefault="00587B72" w:rsidP="00723295"/>
        </w:tc>
      </w:tr>
    </w:tbl>
    <w:p w14:paraId="21F1CF92"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Uit hoeveel personen bestaat uw gezin, uzelf inbegrepen? </w:t>
      </w:r>
      <w:r w:rsidRPr="00B831FE">
        <w:rPr>
          <w:rFonts w:cstheme="minorHAnsi"/>
          <w:b/>
          <w:bCs w:val="0"/>
          <w:i/>
          <w:iCs/>
          <w:caps w:val="0"/>
          <w:sz w:val="22"/>
          <w:szCs w:val="22"/>
          <w:u w:val="none"/>
        </w:rPr>
        <w:t>(zie 6.1)</w:t>
      </w:r>
    </w:p>
    <w:p w14:paraId="54B4E1E3" w14:textId="77777777" w:rsidR="00587B72" w:rsidRDefault="00360FC3" w:rsidP="00587B72">
      <w:sdt>
        <w:sdtPr>
          <w:id w:val="567074037"/>
          <w:placeholder>
            <w:docPart w:val="7EA1A472873F49CBBF5E0F5779BE2739"/>
          </w:placeholder>
          <w:showingPlcHdr/>
        </w:sdtPr>
        <w:sdtEndPr/>
        <w:sdtContent>
          <w:r w:rsidR="009913B6" w:rsidRPr="004C3B75">
            <w:rPr>
              <w:rStyle w:val="Tekstvantijdelijkeaanduiding"/>
              <w:u w:val="dotted"/>
            </w:rPr>
            <w:t xml:space="preserve">    </w:t>
          </w:r>
        </w:sdtContent>
      </w:sdt>
      <w:r w:rsidR="009913B6">
        <w:t xml:space="preserve">   </w:t>
      </w:r>
      <w:r w:rsidR="00587B72">
        <w:t>personen</w:t>
      </w:r>
    </w:p>
    <w:p w14:paraId="3A4AB71A"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Heeft u of een persoon uit uw gezin een ernstige handicap van minstens 66% of gelijkwaardig? </w:t>
      </w:r>
      <w:r w:rsidRPr="00B831FE">
        <w:rPr>
          <w:rFonts w:cstheme="minorHAnsi"/>
          <w:b/>
          <w:bCs w:val="0"/>
          <w:i/>
          <w:iCs/>
          <w:caps w:val="0"/>
          <w:sz w:val="22"/>
          <w:szCs w:val="22"/>
          <w:u w:val="none"/>
        </w:rPr>
        <w:t>(zie 6.2)</w:t>
      </w:r>
      <w:r w:rsidRPr="004C3B75">
        <w:rPr>
          <w:rFonts w:cstheme="minorHAnsi"/>
          <w:b/>
          <w:bCs w:val="0"/>
          <w:caps w:val="0"/>
          <w:sz w:val="22"/>
          <w:szCs w:val="22"/>
          <w:u w:val="none"/>
        </w:rPr>
        <w:t xml:space="preserve"> </w:t>
      </w:r>
    </w:p>
    <w:p w14:paraId="5F5F4107"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1475370448"/>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644E888D" w14:textId="77777777" w:rsidR="00587B72" w:rsidRPr="00CB459D" w:rsidRDefault="00360FC3" w:rsidP="00587B72">
      <w:pPr>
        <w:ind w:left="426" w:hanging="426"/>
        <w:rPr>
          <w:rFonts w:ascii="Segoe UI Symbol" w:hAnsi="Segoe UI Symbol" w:cs="Segoe UI Symbol"/>
        </w:rPr>
      </w:pPr>
      <w:sdt>
        <w:sdtPr>
          <w:rPr>
            <w:rFonts w:ascii="Segoe UI Symbol" w:hAnsi="Segoe UI Symbol" w:cs="Segoe UI Symbol"/>
          </w:rPr>
          <w:id w:val="379291841"/>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33D96F5A"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Is er een huurder in uw gezin die jonger is dan 25 jaar?  </w:t>
      </w:r>
    </w:p>
    <w:p w14:paraId="37919947"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377473159"/>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r w:rsidR="00587B72">
        <w:rPr>
          <w:rFonts w:cstheme="minorHAnsi"/>
        </w:rPr>
        <w:t xml:space="preserve">, </w:t>
      </w:r>
      <w:r w:rsidR="00587B72">
        <w:t xml:space="preserve">voeg een recent inkomstenbewijs toe aan uw aanvraag. </w:t>
      </w:r>
      <w:r w:rsidR="00587B72" w:rsidRPr="00B8239C">
        <w:rPr>
          <w:i/>
          <w:iCs/>
          <w:sz w:val="18"/>
          <w:szCs w:val="18"/>
        </w:rPr>
        <w:t>(zie 6.</w:t>
      </w:r>
      <w:r w:rsidR="00587B72">
        <w:rPr>
          <w:i/>
          <w:iCs/>
          <w:sz w:val="18"/>
          <w:szCs w:val="18"/>
        </w:rPr>
        <w:t>3</w:t>
      </w:r>
      <w:r w:rsidR="00587B72" w:rsidRPr="00B8239C">
        <w:rPr>
          <w:i/>
          <w:iCs/>
          <w:sz w:val="18"/>
          <w:szCs w:val="18"/>
        </w:rPr>
        <w:t>)</w:t>
      </w:r>
    </w:p>
    <w:p w14:paraId="67B1FA81" w14:textId="77777777" w:rsidR="00587B72" w:rsidRPr="00CB459D" w:rsidRDefault="00360FC3" w:rsidP="00587B72">
      <w:pPr>
        <w:ind w:left="426" w:hanging="426"/>
        <w:rPr>
          <w:rFonts w:ascii="Segoe UI Symbol" w:hAnsi="Segoe UI Symbol" w:cs="Segoe UI Symbol"/>
        </w:rPr>
      </w:pPr>
      <w:sdt>
        <w:sdtPr>
          <w:rPr>
            <w:rFonts w:ascii="Segoe UI Symbol" w:hAnsi="Segoe UI Symbol" w:cs="Segoe UI Symbol"/>
          </w:rPr>
          <w:id w:val="1780613960"/>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31E40C2B"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Heeft u of een inwonend gezinslid een van belasting vrijgesteld beroepsinkomen uit het buitenland of van een Europese of internationale instelling? En, had u dit inkomen tijdens één van de drie jaren vooraf aan deze aanvraag? </w:t>
      </w:r>
      <w:r w:rsidRPr="00B831FE">
        <w:rPr>
          <w:rFonts w:cstheme="minorHAnsi"/>
          <w:b/>
          <w:bCs w:val="0"/>
          <w:i/>
          <w:iCs/>
          <w:caps w:val="0"/>
          <w:sz w:val="22"/>
          <w:szCs w:val="22"/>
          <w:u w:val="none"/>
        </w:rPr>
        <w:t>(zie 6.4)</w:t>
      </w:r>
    </w:p>
    <w:p w14:paraId="14B39747"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936288083"/>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48BF4779" w14:textId="77777777" w:rsidR="00587B72" w:rsidRPr="00CB459D" w:rsidRDefault="00360FC3" w:rsidP="00587B72">
      <w:pPr>
        <w:ind w:left="426" w:hanging="426"/>
        <w:rPr>
          <w:rFonts w:ascii="Segoe UI Symbol" w:hAnsi="Segoe UI Symbol" w:cs="Segoe UI Symbol"/>
        </w:rPr>
      </w:pPr>
      <w:sdt>
        <w:sdtPr>
          <w:rPr>
            <w:rFonts w:ascii="Segoe UI Symbol" w:hAnsi="Segoe UI Symbol" w:cs="Segoe UI Symbol"/>
          </w:rPr>
          <w:id w:val="304440376"/>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6D25CE2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Vul uw rekeningnummer in. Hierop ontvangt u de huursubsidie. U mag alleen een rekening invullen die staat op uw naam, op naam van uw partner of op naam van u beiden.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5"/>
      </w:tblGrid>
      <w:tr w:rsidR="00077C56" w14:paraId="28943175" w14:textId="77777777" w:rsidTr="00077C56">
        <w:tc>
          <w:tcPr>
            <w:tcW w:w="846" w:type="dxa"/>
          </w:tcPr>
          <w:p w14:paraId="5E62051B" w14:textId="77777777" w:rsidR="00077C56" w:rsidRDefault="00077C56" w:rsidP="00077C56">
            <w:pPr>
              <w:jc w:val="right"/>
            </w:pPr>
            <w:r>
              <w:t>IBAN:</w:t>
            </w:r>
          </w:p>
        </w:tc>
        <w:tc>
          <w:tcPr>
            <w:tcW w:w="9065" w:type="dxa"/>
            <w:tcBorders>
              <w:bottom w:val="dotted" w:sz="4" w:space="0" w:color="auto"/>
            </w:tcBorders>
          </w:tcPr>
          <w:p w14:paraId="716AC854" w14:textId="77777777" w:rsidR="00077C56" w:rsidRDefault="00077C56" w:rsidP="00587B72">
            <w:r>
              <w:t xml:space="preserve">BE </w:t>
            </w:r>
            <w:sdt>
              <w:sdtPr>
                <w:id w:val="-1527241974"/>
                <w:placeholder>
                  <w:docPart w:val="1B9B677E464448F6990136AAFAF07B90"/>
                </w:placeholder>
                <w:showingPlcHdr/>
              </w:sdtPr>
              <w:sdtEndPr/>
              <w:sdtContent>
                <w:r>
                  <w:rPr>
                    <w:rStyle w:val="Tekstvantijdelijkeaanduiding"/>
                  </w:rPr>
                  <w:t xml:space="preserve">    </w:t>
                </w:r>
              </w:sdtContent>
            </w:sdt>
          </w:p>
        </w:tc>
      </w:tr>
    </w:tbl>
    <w:p w14:paraId="583A218E" w14:textId="77777777" w:rsidR="00077C56" w:rsidRDefault="00077C56" w:rsidP="00587B72"/>
    <w:p w14:paraId="49262C70" w14:textId="77777777" w:rsidR="00587B72" w:rsidRDefault="00587B72" w:rsidP="00587B72">
      <w:r>
        <w:t>Dit rekeningnummer staat op naam van: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CellMar>
          <w:left w:w="0" w:type="dxa"/>
        </w:tblCellMar>
        <w:tblLook w:val="04A0" w:firstRow="1" w:lastRow="0" w:firstColumn="1" w:lastColumn="0" w:noHBand="0" w:noVBand="1"/>
      </w:tblPr>
      <w:tblGrid>
        <w:gridCol w:w="436"/>
        <w:gridCol w:w="4100"/>
        <w:gridCol w:w="426"/>
        <w:gridCol w:w="4959"/>
      </w:tblGrid>
      <w:tr w:rsidR="00BE5346" w14:paraId="244691A6" w14:textId="77777777" w:rsidTr="00573B5E">
        <w:tc>
          <w:tcPr>
            <w:tcW w:w="436" w:type="dxa"/>
            <w:tcBorders>
              <w:top w:val="nil"/>
              <w:bottom w:val="nil"/>
            </w:tcBorders>
          </w:tcPr>
          <w:p w14:paraId="58839516" w14:textId="77777777" w:rsidR="00BE5346" w:rsidRDefault="00360FC3" w:rsidP="00587B72">
            <w:sdt>
              <w:sdtPr>
                <w:rPr>
                  <w:rFonts w:ascii="Segoe UI Symbol" w:hAnsi="Segoe UI Symbol" w:cs="Segoe UI Symbol"/>
                </w:rPr>
                <w:id w:val="-1550456253"/>
                <w14:checkbox>
                  <w14:checked w14:val="0"/>
                  <w14:checkedState w14:val="2612" w14:font="MS Gothic"/>
                  <w14:uncheckedState w14:val="2610" w14:font="MS Gothic"/>
                </w14:checkbox>
              </w:sdtPr>
              <w:sdtEndPr/>
              <w:sdtContent>
                <w:r w:rsidR="00BE5346">
                  <w:rPr>
                    <w:rFonts w:ascii="MS Gothic" w:eastAsia="MS Gothic" w:hAnsi="MS Gothic" w:cs="Segoe UI Symbol" w:hint="eastAsia"/>
                  </w:rPr>
                  <w:t>☐</w:t>
                </w:r>
              </w:sdtContent>
            </w:sdt>
          </w:p>
        </w:tc>
        <w:tc>
          <w:tcPr>
            <w:tcW w:w="9485" w:type="dxa"/>
            <w:gridSpan w:val="3"/>
          </w:tcPr>
          <w:p w14:paraId="4AFB4302" w14:textId="77777777" w:rsidR="00BE5346" w:rsidRDefault="00BE5346" w:rsidP="00587B72"/>
        </w:tc>
      </w:tr>
      <w:tr w:rsidR="00BE5346" w14:paraId="2B70BB2C" w14:textId="77777777" w:rsidTr="00573B5E">
        <w:tc>
          <w:tcPr>
            <w:tcW w:w="436" w:type="dxa"/>
            <w:tcBorders>
              <w:top w:val="nil"/>
              <w:bottom w:val="nil"/>
            </w:tcBorders>
          </w:tcPr>
          <w:p w14:paraId="424E52B0" w14:textId="77777777" w:rsidR="00BE5346" w:rsidRDefault="00360FC3" w:rsidP="00587B72">
            <w:sdt>
              <w:sdtPr>
                <w:rPr>
                  <w:rFonts w:ascii="Segoe UI Symbol" w:hAnsi="Segoe UI Symbol" w:cs="Segoe UI Symbol"/>
                </w:rPr>
                <w:id w:val="1485660309"/>
                <w14:checkbox>
                  <w14:checked w14:val="0"/>
                  <w14:checkedState w14:val="2612" w14:font="MS Gothic"/>
                  <w14:uncheckedState w14:val="2610" w14:font="MS Gothic"/>
                </w14:checkbox>
              </w:sdtPr>
              <w:sdtEndPr/>
              <w:sdtContent>
                <w:r w:rsidR="00BE5346">
                  <w:rPr>
                    <w:rFonts w:ascii="MS Gothic" w:eastAsia="MS Gothic" w:hAnsi="MS Gothic" w:cs="Segoe UI Symbol" w:hint="eastAsia"/>
                  </w:rPr>
                  <w:t>☐</w:t>
                </w:r>
              </w:sdtContent>
            </w:sdt>
          </w:p>
        </w:tc>
        <w:tc>
          <w:tcPr>
            <w:tcW w:w="4100" w:type="dxa"/>
          </w:tcPr>
          <w:p w14:paraId="51C70B6B" w14:textId="77777777" w:rsidR="00BE5346" w:rsidRDefault="00BE5346" w:rsidP="00587B72"/>
        </w:tc>
        <w:tc>
          <w:tcPr>
            <w:tcW w:w="426" w:type="dxa"/>
            <w:tcBorders>
              <w:top w:val="nil"/>
              <w:bottom w:val="nil"/>
            </w:tcBorders>
          </w:tcPr>
          <w:p w14:paraId="5C0DEDC6" w14:textId="77777777" w:rsidR="00BE5346" w:rsidRDefault="00BE5346" w:rsidP="00BE5346">
            <w:pPr>
              <w:jc w:val="center"/>
            </w:pPr>
            <w:r>
              <w:t>+</w:t>
            </w:r>
          </w:p>
        </w:tc>
        <w:tc>
          <w:tcPr>
            <w:tcW w:w="4959" w:type="dxa"/>
          </w:tcPr>
          <w:p w14:paraId="1D679FF8" w14:textId="77777777" w:rsidR="00BE5346" w:rsidRDefault="00BE5346" w:rsidP="00587B72"/>
        </w:tc>
      </w:tr>
    </w:tbl>
    <w:p w14:paraId="1EC944CD" w14:textId="77777777" w:rsidR="00587B72" w:rsidRDefault="00587B72" w:rsidP="004C3B75">
      <w:pPr>
        <w:pStyle w:val="Kop2"/>
        <w:spacing w:line="276" w:lineRule="auto"/>
        <w:ind w:left="426" w:hanging="426"/>
      </w:pPr>
      <w:r w:rsidRPr="004C3B75">
        <w:rPr>
          <w:rFonts w:cstheme="minorHAnsi"/>
          <w:b/>
          <w:bCs w:val="0"/>
          <w:caps w:val="0"/>
          <w:sz w:val="22"/>
          <w:szCs w:val="22"/>
          <w:u w:val="none"/>
        </w:rPr>
        <w:t xml:space="preserve">Vul het adres in van uw nieuwe huurwoning. Stuur ook een kopie van uw huurcontract. </w:t>
      </w:r>
      <w:r w:rsidRPr="00B831FE">
        <w:rPr>
          <w:rFonts w:cstheme="minorHAnsi"/>
          <w:b/>
          <w:bCs w:val="0"/>
          <w:i/>
          <w:iCs/>
          <w:caps w:val="0"/>
          <w:sz w:val="22"/>
          <w:szCs w:val="22"/>
          <w:u w:val="none"/>
        </w:rPr>
        <w:t>(zie 6.5)</w:t>
      </w:r>
    </w:p>
    <w:p w14:paraId="2A6140B2" w14:textId="77777777" w:rsidR="00587B72" w:rsidRDefault="00587B72" w:rsidP="00587B72">
      <w:r>
        <w:t>Woont u in een appartement/studio? Vul de verdieping in. Vul in of uw appartement/studio aan de straatkant, midden, links, ... ligt.</w:t>
      </w:r>
    </w:p>
    <w:p w14:paraId="6FFBA66E" w14:textId="77777777" w:rsidR="00587B72" w:rsidRDefault="00587B72" w:rsidP="00587B7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551"/>
        <w:gridCol w:w="4241"/>
      </w:tblGrid>
      <w:tr w:rsidR="00587B72" w14:paraId="5DEF8D13" w14:textId="77777777" w:rsidTr="00723295">
        <w:tc>
          <w:tcPr>
            <w:tcW w:w="1418" w:type="dxa"/>
          </w:tcPr>
          <w:p w14:paraId="242CCBE3" w14:textId="77777777" w:rsidR="00587B72" w:rsidRDefault="00587B72" w:rsidP="00723295">
            <w:pPr>
              <w:jc w:val="right"/>
            </w:pPr>
            <w:r>
              <w:t>Straat</w:t>
            </w:r>
            <w:r w:rsidRPr="00DA680E">
              <w:t xml:space="preserve">: </w:t>
            </w:r>
          </w:p>
        </w:tc>
        <w:tc>
          <w:tcPr>
            <w:tcW w:w="8493" w:type="dxa"/>
            <w:gridSpan w:val="3"/>
            <w:tcBorders>
              <w:bottom w:val="dotted" w:sz="4" w:space="0" w:color="auto"/>
            </w:tcBorders>
          </w:tcPr>
          <w:p w14:paraId="65969C1A" w14:textId="77777777" w:rsidR="00587B72" w:rsidRDefault="00587B72" w:rsidP="00723295"/>
        </w:tc>
      </w:tr>
      <w:tr w:rsidR="00587B72" w14:paraId="2791C265" w14:textId="77777777" w:rsidTr="00723295">
        <w:tc>
          <w:tcPr>
            <w:tcW w:w="1418" w:type="dxa"/>
          </w:tcPr>
          <w:p w14:paraId="4A0406DD" w14:textId="77777777" w:rsidR="00587B72" w:rsidRDefault="00587B72" w:rsidP="00723295">
            <w:pPr>
              <w:jc w:val="right"/>
            </w:pPr>
            <w:r w:rsidRPr="00DA680E">
              <w:t>N</w:t>
            </w:r>
            <w:r>
              <w:t>ummer</w:t>
            </w:r>
            <w:r w:rsidRPr="00DA680E">
              <w:t xml:space="preserve">: </w:t>
            </w:r>
          </w:p>
        </w:tc>
        <w:tc>
          <w:tcPr>
            <w:tcW w:w="1701" w:type="dxa"/>
            <w:tcBorders>
              <w:top w:val="dotted" w:sz="4" w:space="0" w:color="auto"/>
              <w:bottom w:val="dotted" w:sz="4" w:space="0" w:color="auto"/>
            </w:tcBorders>
          </w:tcPr>
          <w:p w14:paraId="17883AE2" w14:textId="77777777" w:rsidR="00587B72" w:rsidRDefault="00587B72" w:rsidP="00723295"/>
        </w:tc>
        <w:tc>
          <w:tcPr>
            <w:tcW w:w="2551" w:type="dxa"/>
            <w:tcBorders>
              <w:top w:val="dotted" w:sz="4" w:space="0" w:color="auto"/>
            </w:tcBorders>
          </w:tcPr>
          <w:p w14:paraId="6047A779" w14:textId="77777777" w:rsidR="00587B72" w:rsidRDefault="00587B72" w:rsidP="00723295">
            <w:pPr>
              <w:jc w:val="right"/>
            </w:pPr>
            <w:r>
              <w:t>Bus:</w:t>
            </w:r>
          </w:p>
        </w:tc>
        <w:tc>
          <w:tcPr>
            <w:tcW w:w="4241" w:type="dxa"/>
            <w:tcBorders>
              <w:top w:val="dotted" w:sz="4" w:space="0" w:color="auto"/>
              <w:bottom w:val="dotted" w:sz="4" w:space="0" w:color="auto"/>
            </w:tcBorders>
          </w:tcPr>
          <w:p w14:paraId="37F0AFB7" w14:textId="77777777" w:rsidR="00587B72" w:rsidRDefault="00587B72" w:rsidP="00723295"/>
        </w:tc>
      </w:tr>
      <w:tr w:rsidR="00587B72" w14:paraId="187A7B8E" w14:textId="77777777" w:rsidTr="00723295">
        <w:tc>
          <w:tcPr>
            <w:tcW w:w="1418" w:type="dxa"/>
          </w:tcPr>
          <w:p w14:paraId="1DDB5809" w14:textId="77777777" w:rsidR="00587B72" w:rsidRDefault="00587B72" w:rsidP="00723295">
            <w:pPr>
              <w:jc w:val="right"/>
            </w:pPr>
            <w:r>
              <w:t>Verdieping</w:t>
            </w:r>
            <w:r w:rsidRPr="00DA680E">
              <w:t xml:space="preserve">: </w:t>
            </w:r>
          </w:p>
        </w:tc>
        <w:tc>
          <w:tcPr>
            <w:tcW w:w="1701" w:type="dxa"/>
            <w:tcBorders>
              <w:top w:val="dotted" w:sz="4" w:space="0" w:color="auto"/>
              <w:bottom w:val="dotted" w:sz="4" w:space="0" w:color="auto"/>
            </w:tcBorders>
          </w:tcPr>
          <w:p w14:paraId="02CD25B8" w14:textId="77777777" w:rsidR="00587B72" w:rsidRDefault="00587B72" w:rsidP="00723295"/>
        </w:tc>
        <w:tc>
          <w:tcPr>
            <w:tcW w:w="2551" w:type="dxa"/>
          </w:tcPr>
          <w:p w14:paraId="132CAC29" w14:textId="77777777" w:rsidR="00587B72" w:rsidRDefault="00587B72" w:rsidP="00723295">
            <w:pPr>
              <w:jc w:val="right"/>
            </w:pPr>
            <w:r>
              <w:t>Situering in het gebouw:</w:t>
            </w:r>
          </w:p>
        </w:tc>
        <w:tc>
          <w:tcPr>
            <w:tcW w:w="4241" w:type="dxa"/>
            <w:tcBorders>
              <w:top w:val="dotted" w:sz="4" w:space="0" w:color="auto"/>
              <w:bottom w:val="dotted" w:sz="4" w:space="0" w:color="auto"/>
            </w:tcBorders>
          </w:tcPr>
          <w:p w14:paraId="33D549BC" w14:textId="77777777" w:rsidR="00587B72" w:rsidRDefault="00587B72" w:rsidP="00723295"/>
        </w:tc>
      </w:tr>
      <w:tr w:rsidR="00587B72" w14:paraId="26B01BDF" w14:textId="77777777" w:rsidTr="00723295">
        <w:tc>
          <w:tcPr>
            <w:tcW w:w="1418" w:type="dxa"/>
          </w:tcPr>
          <w:p w14:paraId="2DE2AA4A" w14:textId="77777777" w:rsidR="00587B72" w:rsidRDefault="00587B72" w:rsidP="00723295">
            <w:pPr>
              <w:jc w:val="right"/>
            </w:pPr>
            <w:r>
              <w:t>Postcode</w:t>
            </w:r>
            <w:r w:rsidRPr="00DA680E">
              <w:t xml:space="preserve">: </w:t>
            </w:r>
          </w:p>
        </w:tc>
        <w:tc>
          <w:tcPr>
            <w:tcW w:w="1701" w:type="dxa"/>
            <w:tcBorders>
              <w:top w:val="dotted" w:sz="4" w:space="0" w:color="auto"/>
              <w:bottom w:val="dotted" w:sz="4" w:space="0" w:color="auto"/>
            </w:tcBorders>
          </w:tcPr>
          <w:p w14:paraId="6BAB9918" w14:textId="77777777" w:rsidR="00587B72" w:rsidRDefault="00587B72" w:rsidP="00723295"/>
        </w:tc>
        <w:tc>
          <w:tcPr>
            <w:tcW w:w="2551" w:type="dxa"/>
          </w:tcPr>
          <w:p w14:paraId="311D211C" w14:textId="77777777" w:rsidR="00587B72" w:rsidRDefault="00587B72" w:rsidP="00723295">
            <w:pPr>
              <w:jc w:val="right"/>
            </w:pPr>
            <w:r>
              <w:t>Gemeente:</w:t>
            </w:r>
          </w:p>
        </w:tc>
        <w:tc>
          <w:tcPr>
            <w:tcW w:w="4241" w:type="dxa"/>
            <w:tcBorders>
              <w:top w:val="dotted" w:sz="4" w:space="0" w:color="auto"/>
              <w:bottom w:val="dotted" w:sz="4" w:space="0" w:color="auto"/>
            </w:tcBorders>
          </w:tcPr>
          <w:p w14:paraId="458BFE85" w14:textId="77777777" w:rsidR="00587B72" w:rsidRDefault="00587B72" w:rsidP="00723295"/>
        </w:tc>
      </w:tr>
    </w:tbl>
    <w:p w14:paraId="4D29EE89" w14:textId="77777777" w:rsidR="00587B72" w:rsidRDefault="00587B72" w:rsidP="00587B72">
      <w:pPr>
        <w:pStyle w:val="Kop1"/>
      </w:pPr>
      <w:r>
        <w:lastRenderedPageBreak/>
        <w:t xml:space="preserve">Uw vroegere situatie: hoe woonde u voordat u bent verhuisd? </w:t>
      </w:r>
    </w:p>
    <w:p w14:paraId="5CB0E445" w14:textId="77777777" w:rsidR="00587B72" w:rsidRPr="004C3B75" w:rsidRDefault="004C3B75" w:rsidP="004C3B75">
      <w:pPr>
        <w:pStyle w:val="Kop2"/>
        <w:spacing w:line="276" w:lineRule="auto"/>
        <w:ind w:left="426" w:hanging="426"/>
        <w:rPr>
          <w:rFonts w:cstheme="minorHAnsi"/>
          <w:b/>
          <w:bCs w:val="0"/>
          <w:sz w:val="22"/>
          <w:szCs w:val="22"/>
          <w:u w:val="none"/>
        </w:rPr>
      </w:pPr>
      <w:r w:rsidRPr="004C3B75">
        <w:rPr>
          <w:rFonts w:cstheme="minorHAnsi"/>
          <w:b/>
          <w:bCs w:val="0"/>
          <w:caps w:val="0"/>
          <w:sz w:val="22"/>
          <w:szCs w:val="22"/>
          <w:u w:val="none"/>
        </w:rPr>
        <w:t xml:space="preserve">Was u dakloos voordat u verhuisd bent? </w:t>
      </w:r>
    </w:p>
    <w:p w14:paraId="0932177E" w14:textId="77777777" w:rsidR="00587B72" w:rsidRDefault="00360FC3" w:rsidP="00587B72">
      <w:pPr>
        <w:ind w:left="426" w:hanging="426"/>
      </w:pPr>
      <w:sdt>
        <w:sdtPr>
          <w:rPr>
            <w:rFonts w:ascii="Segoe UI Symbol" w:hAnsi="Segoe UI Symbol" w:cs="Segoe UI Symbol"/>
          </w:rPr>
          <w:id w:val="-1640868049"/>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ab/>
      </w:r>
      <w:r w:rsidR="00587B72">
        <w:t>Ja</w:t>
      </w:r>
    </w:p>
    <w:p w14:paraId="61BBE9E1" w14:textId="77777777" w:rsidR="00587B72" w:rsidRDefault="00360FC3" w:rsidP="00587B72">
      <w:pPr>
        <w:ind w:left="426" w:hanging="426"/>
      </w:pPr>
      <w:sdt>
        <w:sdtPr>
          <w:rPr>
            <w:rFonts w:ascii="Segoe UI Symbol" w:hAnsi="Segoe UI Symbol" w:cs="Segoe UI Symbol"/>
          </w:rPr>
          <w:id w:val="-809625317"/>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ab/>
      </w:r>
      <w:r w:rsidR="00587B72">
        <w:t xml:space="preserve">Neen. </w:t>
      </w:r>
      <w:r w:rsidR="00573B5E">
        <w:rPr>
          <w:i/>
          <w:iCs/>
        </w:rPr>
        <w:t xml:space="preserve">Sla </w:t>
      </w:r>
      <w:r w:rsidR="00AE047E">
        <w:rPr>
          <w:i/>
          <w:iCs/>
        </w:rPr>
        <w:t xml:space="preserve">de </w:t>
      </w:r>
      <w:r w:rsidR="00573B5E">
        <w:rPr>
          <w:i/>
          <w:iCs/>
        </w:rPr>
        <w:t>volgende vraag over</w:t>
      </w:r>
      <w:r w:rsidR="00AB3FB8">
        <w:rPr>
          <w:i/>
          <w:iCs/>
        </w:rPr>
        <w:t xml:space="preserve"> en ga verder naar 3.3</w:t>
      </w:r>
      <w:r w:rsidR="00587B72" w:rsidRPr="0010385B">
        <w:rPr>
          <w:i/>
          <w:iCs/>
        </w:rPr>
        <w:t>.</w:t>
      </w:r>
    </w:p>
    <w:p w14:paraId="010843EB"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Kreeg u van het OCMW een installatiepremie? </w:t>
      </w:r>
      <w:r w:rsidRPr="00B831FE">
        <w:rPr>
          <w:rFonts w:cstheme="minorHAnsi"/>
          <w:b/>
          <w:bCs w:val="0"/>
          <w:i/>
          <w:iCs/>
          <w:caps w:val="0"/>
          <w:sz w:val="22"/>
          <w:szCs w:val="22"/>
          <w:u w:val="none"/>
        </w:rPr>
        <w:t>(zie 6.6)</w:t>
      </w:r>
    </w:p>
    <w:p w14:paraId="3522466B"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670920324"/>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7EF44B9D" w14:textId="77777777" w:rsidR="00587B72" w:rsidRPr="00CB459D" w:rsidRDefault="00360FC3" w:rsidP="00587B72">
      <w:pPr>
        <w:ind w:left="426" w:hanging="426"/>
        <w:rPr>
          <w:rFonts w:ascii="Segoe UI Symbol" w:hAnsi="Segoe UI Symbol" w:cs="Segoe UI Symbol"/>
        </w:rPr>
      </w:pPr>
      <w:sdt>
        <w:sdtPr>
          <w:rPr>
            <w:rFonts w:ascii="Segoe UI Symbol" w:hAnsi="Segoe UI Symbol" w:cs="Segoe UI Symbol"/>
          </w:rPr>
          <w:id w:val="541564154"/>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rsidRPr="0010385B">
        <w:rPr>
          <w:rFonts w:cstheme="minorHAnsi"/>
        </w:rPr>
        <w:t>Neen, ik kreeg geen installatiepremie omdat ik de installatiepremie al eens kreeg.</w:t>
      </w:r>
    </w:p>
    <w:p w14:paraId="7D05BC15" w14:textId="77777777" w:rsidR="00587B72" w:rsidRDefault="00360FC3" w:rsidP="00587B72">
      <w:pPr>
        <w:ind w:left="426" w:hanging="426"/>
        <w:rPr>
          <w:rFonts w:cstheme="minorHAnsi"/>
        </w:rPr>
      </w:pPr>
      <w:sdt>
        <w:sdtPr>
          <w:rPr>
            <w:rFonts w:ascii="Segoe UI Symbol" w:hAnsi="Segoe UI Symbol" w:cs="Segoe UI Symbol"/>
          </w:rPr>
          <w:id w:val="1086112123"/>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rsidRPr="0010385B">
        <w:rPr>
          <w:rFonts w:cstheme="minorHAnsi"/>
        </w:rPr>
        <w:t>Neen, ik kreeg geen installatiepremie om een andere reden.</w:t>
      </w:r>
    </w:p>
    <w:p w14:paraId="600D6564" w14:textId="77777777" w:rsidR="005A1740" w:rsidRDefault="005A1740" w:rsidP="00587B72">
      <w:pPr>
        <w:ind w:left="426" w:hanging="426"/>
        <w:rPr>
          <w:rFonts w:ascii="Segoe UI Symbol" w:hAnsi="Segoe UI Symbol" w:cs="Segoe UI Symbol"/>
        </w:rPr>
      </w:pPr>
    </w:p>
    <w:p w14:paraId="7CF79F97" w14:textId="77777777" w:rsidR="005A1740" w:rsidRPr="005A1740" w:rsidRDefault="005A1740" w:rsidP="00587B72">
      <w:pPr>
        <w:ind w:left="426" w:hanging="426"/>
        <w:rPr>
          <w:rFonts w:cstheme="minorHAnsi"/>
          <w:i/>
          <w:iCs/>
        </w:rPr>
      </w:pPr>
      <w:r w:rsidRPr="005A1740">
        <w:rPr>
          <w:rFonts w:cstheme="minorHAnsi"/>
          <w:i/>
          <w:iCs/>
        </w:rPr>
        <w:t xml:space="preserve">Als u </w:t>
      </w:r>
      <w:r w:rsidR="00573B5E">
        <w:rPr>
          <w:rFonts w:cstheme="minorHAnsi"/>
          <w:i/>
          <w:iCs/>
        </w:rPr>
        <w:t xml:space="preserve">deze </w:t>
      </w:r>
      <w:r w:rsidRPr="005A1740">
        <w:rPr>
          <w:rFonts w:cstheme="minorHAnsi"/>
          <w:i/>
          <w:iCs/>
        </w:rPr>
        <w:t xml:space="preserve">vraag hebt ingevuld, mag u </w:t>
      </w:r>
      <w:r w:rsidR="00573B5E">
        <w:rPr>
          <w:rFonts w:cstheme="minorHAnsi"/>
          <w:i/>
          <w:iCs/>
        </w:rPr>
        <w:t>de twee volgende vragen overslaan</w:t>
      </w:r>
      <w:r w:rsidR="00AB3FB8">
        <w:rPr>
          <w:rFonts w:cstheme="minorHAnsi"/>
          <w:i/>
          <w:iCs/>
        </w:rPr>
        <w:t xml:space="preserve"> en meteen naar 4.1 gaan.</w:t>
      </w:r>
    </w:p>
    <w:p w14:paraId="42B26422"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Vul het adres in van uw vroegere woning. Dit is de woning die u heeft verlaten. </w:t>
      </w:r>
    </w:p>
    <w:p w14:paraId="50B844FE" w14:textId="77777777" w:rsidR="00587B72" w:rsidRDefault="00587B72" w:rsidP="00587B72">
      <w:r>
        <w:t>Woonde u in een appartement? Vul ook de verdieping in.</w:t>
      </w:r>
    </w:p>
    <w:p w14:paraId="483B998B" w14:textId="77777777" w:rsidR="00587B72" w:rsidRDefault="00587B72" w:rsidP="00587B7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1418"/>
        <w:gridCol w:w="850"/>
        <w:gridCol w:w="1418"/>
        <w:gridCol w:w="3815"/>
      </w:tblGrid>
      <w:tr w:rsidR="00587B72" w14:paraId="3795DDCC" w14:textId="77777777" w:rsidTr="00723295">
        <w:tc>
          <w:tcPr>
            <w:tcW w:w="1418" w:type="dxa"/>
          </w:tcPr>
          <w:p w14:paraId="317E3819" w14:textId="77777777" w:rsidR="00587B72" w:rsidRDefault="00587B72" w:rsidP="00723295">
            <w:pPr>
              <w:jc w:val="right"/>
            </w:pPr>
            <w:r>
              <w:t>Straat</w:t>
            </w:r>
            <w:r w:rsidRPr="00DA680E">
              <w:t xml:space="preserve">: </w:t>
            </w:r>
          </w:p>
        </w:tc>
        <w:tc>
          <w:tcPr>
            <w:tcW w:w="8493" w:type="dxa"/>
            <w:gridSpan w:val="5"/>
            <w:tcBorders>
              <w:bottom w:val="dotted" w:sz="4" w:space="0" w:color="auto"/>
            </w:tcBorders>
          </w:tcPr>
          <w:p w14:paraId="523ADF50" w14:textId="77777777" w:rsidR="00587B72" w:rsidRDefault="00587B72" w:rsidP="00723295"/>
        </w:tc>
      </w:tr>
      <w:tr w:rsidR="002F6FB6" w14:paraId="592E3619" w14:textId="77777777" w:rsidTr="002F6FB6">
        <w:tc>
          <w:tcPr>
            <w:tcW w:w="1418" w:type="dxa"/>
          </w:tcPr>
          <w:p w14:paraId="0B6ABDDE" w14:textId="77777777" w:rsidR="002F6FB6" w:rsidRDefault="002F6FB6" w:rsidP="00723295">
            <w:pPr>
              <w:jc w:val="right"/>
            </w:pPr>
            <w:r>
              <w:t>Nummer:</w:t>
            </w:r>
          </w:p>
        </w:tc>
        <w:tc>
          <w:tcPr>
            <w:tcW w:w="992" w:type="dxa"/>
            <w:tcBorders>
              <w:bottom w:val="dotted" w:sz="4" w:space="0" w:color="auto"/>
            </w:tcBorders>
          </w:tcPr>
          <w:p w14:paraId="1902B090" w14:textId="77777777" w:rsidR="002F6FB6" w:rsidRDefault="002F6FB6" w:rsidP="00723295"/>
        </w:tc>
        <w:tc>
          <w:tcPr>
            <w:tcW w:w="1418" w:type="dxa"/>
          </w:tcPr>
          <w:p w14:paraId="173C3FA9" w14:textId="77777777" w:rsidR="002F6FB6" w:rsidRDefault="002F6FB6" w:rsidP="002F6FB6">
            <w:pPr>
              <w:jc w:val="right"/>
            </w:pPr>
            <w:r>
              <w:t>Bus:</w:t>
            </w:r>
          </w:p>
        </w:tc>
        <w:tc>
          <w:tcPr>
            <w:tcW w:w="850" w:type="dxa"/>
            <w:tcBorders>
              <w:bottom w:val="dotted" w:sz="4" w:space="0" w:color="auto"/>
            </w:tcBorders>
          </w:tcPr>
          <w:p w14:paraId="7D62E479" w14:textId="77777777" w:rsidR="002F6FB6" w:rsidRDefault="002F6FB6" w:rsidP="00723295"/>
        </w:tc>
        <w:tc>
          <w:tcPr>
            <w:tcW w:w="1418" w:type="dxa"/>
          </w:tcPr>
          <w:p w14:paraId="55E3EAFE" w14:textId="77777777" w:rsidR="002F6FB6" w:rsidRDefault="002F6FB6" w:rsidP="002F6FB6">
            <w:pPr>
              <w:jc w:val="right"/>
            </w:pPr>
            <w:r>
              <w:t>Verdieping:</w:t>
            </w:r>
          </w:p>
        </w:tc>
        <w:tc>
          <w:tcPr>
            <w:tcW w:w="3815" w:type="dxa"/>
            <w:tcBorders>
              <w:bottom w:val="dotted" w:sz="4" w:space="0" w:color="auto"/>
            </w:tcBorders>
          </w:tcPr>
          <w:p w14:paraId="23BB07FD" w14:textId="77777777" w:rsidR="002F6FB6" w:rsidRDefault="002F6FB6" w:rsidP="00723295"/>
        </w:tc>
      </w:tr>
      <w:tr w:rsidR="00587B72" w14:paraId="2A23E0B0" w14:textId="77777777" w:rsidTr="00723295">
        <w:tc>
          <w:tcPr>
            <w:tcW w:w="1418" w:type="dxa"/>
          </w:tcPr>
          <w:p w14:paraId="5CDE37F8" w14:textId="77777777" w:rsidR="00587B72" w:rsidRDefault="00587B72" w:rsidP="00723295">
            <w:pPr>
              <w:jc w:val="right"/>
            </w:pPr>
            <w:r>
              <w:t>Postcode</w:t>
            </w:r>
            <w:r w:rsidRPr="00DA680E">
              <w:t xml:space="preserve">: </w:t>
            </w:r>
          </w:p>
        </w:tc>
        <w:tc>
          <w:tcPr>
            <w:tcW w:w="992" w:type="dxa"/>
            <w:tcBorders>
              <w:bottom w:val="dotted" w:sz="4" w:space="0" w:color="auto"/>
            </w:tcBorders>
          </w:tcPr>
          <w:p w14:paraId="54160B98" w14:textId="77777777" w:rsidR="00587B72" w:rsidRDefault="00587B72" w:rsidP="00723295"/>
        </w:tc>
        <w:tc>
          <w:tcPr>
            <w:tcW w:w="1418" w:type="dxa"/>
          </w:tcPr>
          <w:p w14:paraId="6CC7B2A3" w14:textId="77777777" w:rsidR="00587B72" w:rsidRDefault="00587B72" w:rsidP="00723295">
            <w:pPr>
              <w:jc w:val="right"/>
            </w:pPr>
            <w:r>
              <w:t>Gemeente:</w:t>
            </w:r>
          </w:p>
        </w:tc>
        <w:tc>
          <w:tcPr>
            <w:tcW w:w="6083" w:type="dxa"/>
            <w:gridSpan w:val="3"/>
            <w:tcBorders>
              <w:top w:val="dotted" w:sz="4" w:space="0" w:color="auto"/>
              <w:bottom w:val="dotted" w:sz="4" w:space="0" w:color="auto"/>
            </w:tcBorders>
          </w:tcPr>
          <w:p w14:paraId="441D110C" w14:textId="77777777" w:rsidR="00587B72" w:rsidRDefault="00587B72" w:rsidP="00723295"/>
        </w:tc>
      </w:tr>
    </w:tbl>
    <w:p w14:paraId="3D6F85EC" w14:textId="77777777" w:rsidR="00E72BFF" w:rsidRDefault="00E72BFF" w:rsidP="00E72BFF">
      <w:pPr>
        <w:pStyle w:val="Kop2"/>
        <w:numPr>
          <w:ilvl w:val="0"/>
          <w:numId w:val="0"/>
        </w:numPr>
        <w:spacing w:line="276" w:lineRule="auto"/>
        <w:ind w:left="426"/>
        <w:rPr>
          <w:rFonts w:cstheme="minorHAnsi"/>
          <w:b/>
          <w:bCs w:val="0"/>
          <w:caps w:val="0"/>
          <w:sz w:val="22"/>
          <w:szCs w:val="22"/>
          <w:u w:val="none"/>
        </w:rPr>
      </w:pPr>
    </w:p>
    <w:p w14:paraId="7A717B3C"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Kruis aan waarom u bent verhuisd. U mag meer dan één hokje aankruisen. Bezorg indien nodig ook bewijsdocumenten. Wat u moet opsturen, leest u verderop. </w:t>
      </w:r>
    </w:p>
    <w:p w14:paraId="6E919817"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1784308073"/>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De woning was ongeschikt, overbewoond en/of onbewoonbaar. </w:t>
      </w:r>
      <w:r w:rsidR="00587B72" w:rsidRPr="00B8239C">
        <w:rPr>
          <w:i/>
          <w:iCs/>
          <w:sz w:val="18"/>
          <w:szCs w:val="18"/>
        </w:rPr>
        <w:t>(zie 6.</w:t>
      </w:r>
      <w:r w:rsidR="00587B72">
        <w:rPr>
          <w:i/>
          <w:iCs/>
          <w:sz w:val="18"/>
          <w:szCs w:val="18"/>
        </w:rPr>
        <w:t>7</w:t>
      </w:r>
      <w:r w:rsidR="00587B72" w:rsidRPr="00B8239C">
        <w:rPr>
          <w:i/>
          <w:iCs/>
          <w:sz w:val="18"/>
          <w:szCs w:val="18"/>
        </w:rPr>
        <w:t>)</w:t>
      </w:r>
    </w:p>
    <w:p w14:paraId="6284AEC1" w14:textId="77777777" w:rsidR="00587B72" w:rsidRDefault="00360FC3" w:rsidP="00587B72">
      <w:pPr>
        <w:ind w:left="426" w:hanging="426"/>
      </w:pPr>
      <w:sdt>
        <w:sdtPr>
          <w:rPr>
            <w:rFonts w:ascii="Segoe UI Symbol" w:hAnsi="Segoe UI Symbol" w:cs="Segoe UI Symbol"/>
          </w:rPr>
          <w:id w:val="1609618544"/>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Ik of iemand van mijn gezin is 65 jaar of ouder. De woning was niet aangepast.</w:t>
      </w:r>
    </w:p>
    <w:p w14:paraId="1730FA75"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859431711"/>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Ik of iemand van mijn gezin heeft een erkende ernstige handicap van minstens 66% of gelijkwaardig. De woning was niet aangepast. </w:t>
      </w:r>
      <w:r w:rsidR="00587B72" w:rsidRPr="00B8239C">
        <w:rPr>
          <w:i/>
          <w:iCs/>
          <w:sz w:val="18"/>
          <w:szCs w:val="18"/>
        </w:rPr>
        <w:t>(zie 6.</w:t>
      </w:r>
      <w:r w:rsidR="00587B72">
        <w:rPr>
          <w:i/>
          <w:iCs/>
          <w:sz w:val="18"/>
          <w:szCs w:val="18"/>
        </w:rPr>
        <w:t>2</w:t>
      </w:r>
      <w:r w:rsidR="00587B72" w:rsidRPr="00B8239C">
        <w:rPr>
          <w:i/>
          <w:iCs/>
          <w:sz w:val="18"/>
          <w:szCs w:val="18"/>
        </w:rPr>
        <w:t>)</w:t>
      </w:r>
    </w:p>
    <w:p w14:paraId="4D0513E6" w14:textId="77777777" w:rsidR="00587B72" w:rsidRDefault="00360FC3" w:rsidP="00587B72">
      <w:pPr>
        <w:ind w:left="426" w:hanging="426"/>
      </w:pPr>
      <w:sdt>
        <w:sdtPr>
          <w:rPr>
            <w:rFonts w:ascii="Segoe UI Symbol" w:hAnsi="Segoe UI Symbol" w:cs="Segoe UI Symbol"/>
          </w:rPr>
          <w:id w:val="932402039"/>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Het was geen woning, maar een garage, loods, kelder, … Ik moest de woning verlaten na een controle van de Wooninspectie. Er waren ernstige veiligheids- of gezondheidsrisico’s.</w:t>
      </w:r>
    </w:p>
    <w:p w14:paraId="56D93DA3" w14:textId="77777777" w:rsidR="00587B72" w:rsidRDefault="00360FC3" w:rsidP="00587B72">
      <w:pPr>
        <w:ind w:left="426" w:hanging="426"/>
        <w:rPr>
          <w:rFonts w:ascii="Segoe UI Symbol" w:hAnsi="Segoe UI Symbol" w:cs="Segoe UI Symbol"/>
        </w:rPr>
      </w:pPr>
      <w:sdt>
        <w:sdtPr>
          <w:rPr>
            <w:rFonts w:ascii="Segoe UI Symbol" w:hAnsi="Segoe UI Symbol" w:cs="Segoe UI Symbol"/>
          </w:rPr>
          <w:id w:val="-1484303754"/>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Ik woonde op een erkende camping. Dit was al sinds 1 januari 2001 mijn hoofdverblijfplaats.</w:t>
      </w:r>
    </w:p>
    <w:p w14:paraId="671E834F" w14:textId="77777777" w:rsidR="00587B72" w:rsidRDefault="00360FC3" w:rsidP="00587B72">
      <w:pPr>
        <w:ind w:left="426" w:hanging="426"/>
      </w:pPr>
      <w:sdt>
        <w:sdtPr>
          <w:rPr>
            <w:rFonts w:ascii="Segoe UI Symbol" w:hAnsi="Segoe UI Symbol" w:cs="Segoe UI Symbol"/>
          </w:rPr>
          <w:id w:val="-672732181"/>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De woning is gesloopt. </w:t>
      </w:r>
      <w:r w:rsidR="00587B72" w:rsidRPr="00B8239C">
        <w:rPr>
          <w:i/>
          <w:iCs/>
          <w:sz w:val="18"/>
          <w:szCs w:val="18"/>
        </w:rPr>
        <w:t>(zie 6.</w:t>
      </w:r>
      <w:r w:rsidR="00587B72">
        <w:rPr>
          <w:i/>
          <w:iCs/>
          <w:sz w:val="18"/>
          <w:szCs w:val="18"/>
        </w:rPr>
        <w:t>8</w:t>
      </w:r>
      <w:r w:rsidR="00587B72" w:rsidRPr="00B8239C">
        <w:rPr>
          <w:i/>
          <w:iCs/>
          <w:sz w:val="18"/>
          <w:szCs w:val="18"/>
        </w:rPr>
        <w:t>)</w:t>
      </w:r>
    </w:p>
    <w:p w14:paraId="18A05986" w14:textId="77777777" w:rsidR="00587B72" w:rsidRDefault="00587B72" w:rsidP="00587B72">
      <w:pPr>
        <w:pStyle w:val="Kop1"/>
      </w:pPr>
      <w:r>
        <w:t>Bijkomende contactgegevens</w:t>
      </w:r>
    </w:p>
    <w:p w14:paraId="5A972BC4"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Kreeg u hulp bij het invullen van dit formulier en wilt u dat we deze persoon/organisatie ook op de hoogte houden, vul hier de naam en het e-mailadres van de persoon/organisatie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1"/>
      </w:tblGrid>
      <w:tr w:rsidR="00587B72" w14:paraId="150124EC" w14:textId="77777777" w:rsidTr="00723295">
        <w:tc>
          <w:tcPr>
            <w:tcW w:w="1560" w:type="dxa"/>
          </w:tcPr>
          <w:p w14:paraId="7476DFFB" w14:textId="77777777" w:rsidR="00587B72" w:rsidRDefault="00587B72" w:rsidP="00723295">
            <w:pPr>
              <w:jc w:val="right"/>
            </w:pPr>
            <w:r w:rsidRPr="00DA680E">
              <w:t xml:space="preserve">Voornaam: </w:t>
            </w:r>
          </w:p>
        </w:tc>
        <w:tc>
          <w:tcPr>
            <w:tcW w:w="8351" w:type="dxa"/>
            <w:tcBorders>
              <w:bottom w:val="dotted" w:sz="4" w:space="0" w:color="auto"/>
            </w:tcBorders>
          </w:tcPr>
          <w:p w14:paraId="0F7BA1F6" w14:textId="77777777" w:rsidR="00587B72" w:rsidRDefault="00587B72" w:rsidP="00723295"/>
        </w:tc>
      </w:tr>
      <w:tr w:rsidR="00587B72" w14:paraId="12DBBF46" w14:textId="77777777" w:rsidTr="00723295">
        <w:tc>
          <w:tcPr>
            <w:tcW w:w="1560" w:type="dxa"/>
          </w:tcPr>
          <w:p w14:paraId="67F2414E" w14:textId="77777777" w:rsidR="00587B72" w:rsidRDefault="00587B72" w:rsidP="00723295">
            <w:pPr>
              <w:jc w:val="right"/>
            </w:pPr>
            <w:r w:rsidRPr="00DA680E">
              <w:t xml:space="preserve">Naam: </w:t>
            </w:r>
          </w:p>
        </w:tc>
        <w:tc>
          <w:tcPr>
            <w:tcW w:w="8351" w:type="dxa"/>
            <w:tcBorders>
              <w:top w:val="dotted" w:sz="4" w:space="0" w:color="auto"/>
              <w:bottom w:val="dotted" w:sz="4" w:space="0" w:color="auto"/>
            </w:tcBorders>
          </w:tcPr>
          <w:p w14:paraId="53C049CA" w14:textId="77777777" w:rsidR="00587B72" w:rsidRDefault="00587B72" w:rsidP="00723295"/>
        </w:tc>
      </w:tr>
      <w:tr w:rsidR="00587B72" w14:paraId="7A5C11E9" w14:textId="77777777" w:rsidTr="00723295">
        <w:tc>
          <w:tcPr>
            <w:tcW w:w="1560" w:type="dxa"/>
          </w:tcPr>
          <w:p w14:paraId="1345A1B2" w14:textId="77777777" w:rsidR="00587B72" w:rsidRDefault="00587B72" w:rsidP="00723295">
            <w:pPr>
              <w:jc w:val="right"/>
            </w:pPr>
            <w:r>
              <w:t>E-mail</w:t>
            </w:r>
            <w:r w:rsidRPr="00DA680E">
              <w:t>adres:</w:t>
            </w:r>
          </w:p>
        </w:tc>
        <w:tc>
          <w:tcPr>
            <w:tcW w:w="8351" w:type="dxa"/>
            <w:tcBorders>
              <w:top w:val="dotted" w:sz="4" w:space="0" w:color="auto"/>
              <w:bottom w:val="dotted" w:sz="4" w:space="0" w:color="auto"/>
            </w:tcBorders>
          </w:tcPr>
          <w:p w14:paraId="7158E528" w14:textId="77777777" w:rsidR="00587B72" w:rsidRDefault="00587B72" w:rsidP="00723295"/>
        </w:tc>
      </w:tr>
    </w:tbl>
    <w:p w14:paraId="39280484" w14:textId="77777777" w:rsidR="00587B72" w:rsidRDefault="00587B72" w:rsidP="00587B72"/>
    <w:p w14:paraId="4F4212F2" w14:textId="77777777" w:rsidR="00587B72" w:rsidRDefault="00587B72" w:rsidP="00587B72">
      <w:pPr>
        <w:spacing w:line="240" w:lineRule="auto"/>
        <w:contextualSpacing w:val="0"/>
      </w:pPr>
      <w:r>
        <w:br w:type="page"/>
      </w:r>
    </w:p>
    <w:p w14:paraId="34DDA355" w14:textId="77777777" w:rsidR="00587B72" w:rsidRDefault="00587B72" w:rsidP="00587B72">
      <w:pPr>
        <w:pStyle w:val="Kop1"/>
      </w:pPr>
      <w:r>
        <w:lastRenderedPageBreak/>
        <w:t>ondertekening</w:t>
      </w:r>
    </w:p>
    <w:p w14:paraId="35CFD06B" w14:textId="77777777" w:rsidR="00587B72" w:rsidRPr="009370F2" w:rsidRDefault="00587B72" w:rsidP="00587B72">
      <w:pPr>
        <w:rPr>
          <w:rStyle w:val="Accent"/>
          <w:lang w:val="nl-NL"/>
        </w:rPr>
      </w:pPr>
      <w:r w:rsidRPr="009370F2">
        <w:rPr>
          <w:rStyle w:val="Accent"/>
          <w:lang w:val="nl-NL"/>
        </w:rPr>
        <w:t>Vul de onderstaande verklaring in:</w:t>
      </w:r>
    </w:p>
    <w:p w14:paraId="007B58DD" w14:textId="77777777" w:rsidR="00587B72" w:rsidRPr="009370F2" w:rsidRDefault="00360FC3" w:rsidP="00587B72">
      <w:pPr>
        <w:ind w:left="284" w:hanging="284"/>
        <w:rPr>
          <w:rStyle w:val="Accent"/>
          <w:lang w:val="nl-NL"/>
        </w:rPr>
      </w:pPr>
      <w:sdt>
        <w:sdtPr>
          <w:rPr>
            <w:rStyle w:val="Accent"/>
            <w:lang w:val="nl-NL"/>
          </w:rPr>
          <w:id w:val="-1249188469"/>
          <w14:checkbox>
            <w14:checked w14:val="0"/>
            <w14:checkedState w14:val="2612" w14:font="MS Gothic"/>
            <w14:uncheckedState w14:val="2610" w14:font="MS Gothic"/>
          </w14:checkbox>
        </w:sdtPr>
        <w:sdtEndPr>
          <w:rPr>
            <w:rStyle w:val="Accent"/>
          </w:rPr>
        </w:sdtEndPr>
        <w:sdtContent>
          <w:r w:rsidR="00587B72" w:rsidRPr="009370F2">
            <w:rPr>
              <w:rStyle w:val="Accent"/>
              <w:rFonts w:ascii="Segoe UI Symbol" w:hAnsi="Segoe UI Symbol" w:cs="Segoe UI Symbol"/>
              <w:lang w:val="nl-NL"/>
            </w:rPr>
            <w:t>☐</w:t>
          </w:r>
        </w:sdtContent>
      </w:sdt>
      <w:r w:rsidR="00587B72" w:rsidRPr="009370F2">
        <w:rPr>
          <w:rStyle w:val="Accent"/>
          <w:lang w:val="nl-NL"/>
        </w:rPr>
        <w:tab/>
        <w:t>Ik bevestig dat alle gegevens in dit formulier naar waarheid ingevuld zijn.</w:t>
      </w:r>
    </w:p>
    <w:p w14:paraId="170CCE69" w14:textId="77777777" w:rsidR="00587B72" w:rsidRPr="009370F2" w:rsidRDefault="00360FC3" w:rsidP="00587B72">
      <w:pPr>
        <w:ind w:left="284" w:hanging="284"/>
        <w:rPr>
          <w:rStyle w:val="Accent"/>
          <w:lang w:val="nl-NL"/>
        </w:rPr>
      </w:pPr>
      <w:sdt>
        <w:sdtPr>
          <w:rPr>
            <w:rStyle w:val="Accent"/>
            <w:lang w:val="nl-NL"/>
          </w:rPr>
          <w:id w:val="-1605115337"/>
          <w14:checkbox>
            <w14:checked w14:val="0"/>
            <w14:checkedState w14:val="2612" w14:font="MS Gothic"/>
            <w14:uncheckedState w14:val="2610" w14:font="MS Gothic"/>
          </w14:checkbox>
        </w:sdtPr>
        <w:sdtEndPr>
          <w:rPr>
            <w:rStyle w:val="Accent"/>
          </w:rPr>
        </w:sdtEndPr>
        <w:sdtContent>
          <w:r w:rsidR="00587B72" w:rsidRPr="009370F2">
            <w:rPr>
              <w:rStyle w:val="Accent"/>
              <w:rFonts w:ascii="Segoe UI Symbol" w:hAnsi="Segoe UI Symbol" w:cs="Segoe UI Symbol"/>
              <w:lang w:val="nl-NL"/>
            </w:rPr>
            <w:t>☐</w:t>
          </w:r>
        </w:sdtContent>
      </w:sdt>
      <w:r w:rsidR="00587B72" w:rsidRPr="009370F2">
        <w:rPr>
          <w:rStyle w:val="Accent"/>
          <w:lang w:val="nl-NL"/>
        </w:rPr>
        <w:tab/>
        <w:t>Doordat ik deze aanvraag indien, doet Wonen in Vlaanderen beroep op de bevoegde diensten van de Federale Overheidsdienst Financiën, het Rijksregister, de Kruispuntbank van de Sociale Zekerheid, de Vlaamse Maatschappij voor Sociaal Wonen en de lokale besturen om digitaal toegang te krijgen tot de noodzakelijke gegevens (gezinssamenstelling, personen ten laste, aantal personen in de woning, huidig adres en vorige adressen, leeftijd, inkomen, zakelijke rechten, huurprijs van de woning, inschrijving en schrapping in het inschrijvingsregister, toewijzing van een sociale woning, toekenning van de verhoging van het leefloon of de installatiepremie). Dit gebeurt met toepassing van de regelgeving over de bescherming van de natuurlijke personen bij de verwerking van persoonsgegevens die van toepassing is bij de mededeling van persoonsgegevens, zoals ze, in voorkomend geval, op federaal of Vlaams niveau verder is of wordt gespecificeerd. Wonen In Vlaanderen is verwerkingsverantwoordelijke.</w:t>
      </w:r>
    </w:p>
    <w:p w14:paraId="6157477E" w14:textId="77777777" w:rsidR="00587B72" w:rsidRPr="009370F2" w:rsidRDefault="00360FC3" w:rsidP="00587B72">
      <w:pPr>
        <w:ind w:left="284" w:hanging="284"/>
        <w:rPr>
          <w:rStyle w:val="Accent"/>
          <w:lang w:val="nl-NL"/>
        </w:rPr>
      </w:pPr>
      <w:sdt>
        <w:sdtPr>
          <w:rPr>
            <w:rStyle w:val="Accent"/>
            <w:lang w:val="nl-NL"/>
          </w:rPr>
          <w:id w:val="1916658640"/>
          <w14:checkbox>
            <w14:checked w14:val="0"/>
            <w14:checkedState w14:val="2612" w14:font="MS Gothic"/>
            <w14:uncheckedState w14:val="2610" w14:font="MS Gothic"/>
          </w14:checkbox>
        </w:sdtPr>
        <w:sdtEndPr>
          <w:rPr>
            <w:rStyle w:val="Accent"/>
          </w:rPr>
        </w:sdtEndPr>
        <w:sdtContent>
          <w:r w:rsidR="00587B72" w:rsidRPr="009370F2">
            <w:rPr>
              <w:rStyle w:val="Accent"/>
              <w:rFonts w:ascii="Segoe UI Symbol" w:hAnsi="Segoe UI Symbol" w:cs="Segoe UI Symbol"/>
              <w:lang w:val="nl-NL"/>
            </w:rPr>
            <w:t>☐</w:t>
          </w:r>
        </w:sdtContent>
      </w:sdt>
      <w:r w:rsidR="00587B72" w:rsidRPr="009370F2">
        <w:rPr>
          <w:rStyle w:val="Accent"/>
          <w:lang w:val="nl-NL"/>
        </w:rPr>
        <w:tab/>
        <w:t>Ik geef als bewoner aan de onderzoekende ambtenaar de toestemming om mijn nieuwe woning te betreden. Ik ben mij ervan bewust dat de onderzoeken dienen voor de kwaliteitsbeoordeling die is opgenomen in de Vlaamse Wooncode, en dat de gewestelijke ambtenaar die kwaliteitsbeoordeling kan gebruiken om de burgemeester te adviseren de gepaste maatregelen te nemen.</w:t>
      </w:r>
    </w:p>
    <w:p w14:paraId="6C5E9EB3" w14:textId="77777777" w:rsidR="00587B72" w:rsidRPr="009370F2" w:rsidRDefault="00587B72" w:rsidP="00587B72">
      <w:pPr>
        <w:ind w:left="284" w:hanging="284"/>
        <w:rPr>
          <w:lang w:val="nl-NL"/>
        </w:rPr>
      </w:pPr>
    </w:p>
    <w:p w14:paraId="04FB2D2C" w14:textId="77777777" w:rsidR="00587B72" w:rsidRPr="009370F2" w:rsidRDefault="00587B72" w:rsidP="00587B72">
      <w:pPr>
        <w:rPr>
          <w:rStyle w:val="Accent"/>
          <w:lang w:val="nl-NL"/>
        </w:rPr>
      </w:pPr>
      <w:r w:rsidRPr="009370F2">
        <w:rPr>
          <w:rStyle w:val="Accent"/>
          <w:lang w:val="nl-NL"/>
        </w:rPr>
        <w:t>U als aanvrager, uw (eventuele) partner en alle inwonende personen van 18 jaar of ouder moeten ondertekenen met voor- en achternaam en handtekening.</w:t>
      </w:r>
    </w:p>
    <w:p w14:paraId="33009314" w14:textId="77777777" w:rsidR="00587B72" w:rsidRDefault="00587B72" w:rsidP="00587B72"/>
    <w:p w14:paraId="3817328B" w14:textId="77777777" w:rsidR="00587B72" w:rsidRDefault="00587B72" w:rsidP="00587B72">
      <w:pPr>
        <w:ind w:left="284" w:hanging="284"/>
      </w:pPr>
      <w:r>
        <w:t xml:space="preserve">Datum: </w:t>
      </w:r>
      <w:sdt>
        <w:sdtPr>
          <w:id w:val="1454674644"/>
          <w:placeholder>
            <w:docPart w:val="07C732A36CC04638AF26CF37A31E7523"/>
          </w:placeholder>
          <w:showingPlcHdr/>
          <w:date>
            <w:dateFormat w:val="d/MM/yyyy"/>
            <w:lid w:val="nl-BE"/>
            <w:storeMappedDataAs w:val="dateTime"/>
            <w:calendar w:val="gregorian"/>
          </w:date>
        </w:sdtPr>
        <w:sdtEndPr/>
        <w:sdtContent>
          <w:r w:rsidRPr="00BB125E">
            <w:rPr>
              <w:rStyle w:val="Tekstvantijdelijkeaanduiding"/>
            </w:rPr>
            <w:t>Klik of tik om een datum in te voeren.</w:t>
          </w:r>
        </w:sdtContent>
      </w:sdt>
    </w:p>
    <w:p w14:paraId="6CFAD4E3" w14:textId="77777777" w:rsidR="00587B72" w:rsidRDefault="00587B72" w:rsidP="00587B72">
      <w:pPr>
        <w:ind w:left="284" w:hanging="284"/>
      </w:pPr>
    </w:p>
    <w:p w14:paraId="6DC5F2DC" w14:textId="77777777" w:rsidR="00587B72" w:rsidRDefault="00587B72" w:rsidP="00587B72">
      <w:pPr>
        <w:ind w:left="284" w:hanging="284"/>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14:paraId="44CFC8D1" w14:textId="77777777" w:rsidTr="0005429F">
        <w:tc>
          <w:tcPr>
            <w:tcW w:w="4389" w:type="dxa"/>
          </w:tcPr>
          <w:p w14:paraId="5E02DF6D" w14:textId="77777777" w:rsidR="00587B72" w:rsidRPr="00383090" w:rsidRDefault="00587B72" w:rsidP="00723295">
            <w:pPr>
              <w:rPr>
                <w:b/>
                <w:lang w:val="nl-BE"/>
              </w:rPr>
            </w:pPr>
            <w:r w:rsidRPr="00383090">
              <w:rPr>
                <w:rStyle w:val="Accent"/>
                <w:lang w:val="nl-BE"/>
              </w:rPr>
              <w:t xml:space="preserve">De aanvrager </w:t>
            </w:r>
            <w:r w:rsidRPr="00383090">
              <w:rPr>
                <w:rStyle w:val="Accent"/>
                <w:lang w:val="nl-BE"/>
              </w:rPr>
              <w:br/>
            </w:r>
            <w:r w:rsidRPr="00383090">
              <w:rPr>
                <w:rStyle w:val="Accent"/>
                <w:i/>
                <w:iCs/>
                <w:sz w:val="20"/>
                <w:szCs w:val="20"/>
                <w:lang w:val="nl-BE"/>
              </w:rPr>
              <w:t>(naam zoals bovenaan formulier)</w:t>
            </w:r>
          </w:p>
        </w:tc>
        <w:tc>
          <w:tcPr>
            <w:tcW w:w="425" w:type="dxa"/>
          </w:tcPr>
          <w:p w14:paraId="2F423C07" w14:textId="77777777" w:rsidR="00587B72" w:rsidRPr="00383090" w:rsidRDefault="00587B72" w:rsidP="00723295">
            <w:pPr>
              <w:rPr>
                <w:lang w:val="nl-BE"/>
              </w:rPr>
            </w:pPr>
          </w:p>
        </w:tc>
        <w:tc>
          <w:tcPr>
            <w:tcW w:w="4813" w:type="dxa"/>
          </w:tcPr>
          <w:p w14:paraId="1B05B3CF" w14:textId="77777777" w:rsidR="00587B72" w:rsidRPr="00383090" w:rsidRDefault="00587B72" w:rsidP="00723295">
            <w:pPr>
              <w:rPr>
                <w:lang w:val="nl-BE"/>
              </w:rPr>
            </w:pPr>
            <w:r>
              <w:rPr>
                <w:rStyle w:val="Accent"/>
                <w:lang w:val="nl-BE"/>
              </w:rPr>
              <w:t>P</w:t>
            </w:r>
            <w:r w:rsidRPr="00CB7A8B">
              <w:rPr>
                <w:rStyle w:val="Accent"/>
                <w:lang w:val="nl-BE"/>
              </w:rPr>
              <w:t xml:space="preserve">artner van de </w:t>
            </w:r>
            <w:r w:rsidRPr="00383090">
              <w:rPr>
                <w:rStyle w:val="Accent"/>
                <w:lang w:val="nl-BE"/>
              </w:rPr>
              <w:t>aanvrager</w:t>
            </w:r>
          </w:p>
        </w:tc>
      </w:tr>
      <w:tr w:rsidR="00587B72" w14:paraId="10D7E8D4" w14:textId="77777777" w:rsidTr="0005429F">
        <w:trPr>
          <w:trHeight w:val="1852"/>
        </w:trPr>
        <w:tc>
          <w:tcPr>
            <w:tcW w:w="4389" w:type="dxa"/>
          </w:tcPr>
          <w:p w14:paraId="7257D1BD" w14:textId="77777777" w:rsidR="00587B72" w:rsidRPr="00383090" w:rsidRDefault="00587B72" w:rsidP="00723295">
            <w:pPr>
              <w:rPr>
                <w:lang w:val="nl-BE"/>
              </w:rPr>
            </w:pPr>
          </w:p>
        </w:tc>
        <w:tc>
          <w:tcPr>
            <w:tcW w:w="425" w:type="dxa"/>
          </w:tcPr>
          <w:p w14:paraId="2E163B5E" w14:textId="77777777" w:rsidR="00587B72" w:rsidRPr="00383090" w:rsidRDefault="00587B72" w:rsidP="00723295">
            <w:pPr>
              <w:rPr>
                <w:lang w:val="nl-BE"/>
              </w:rPr>
            </w:pPr>
          </w:p>
        </w:tc>
        <w:tc>
          <w:tcPr>
            <w:tcW w:w="4813" w:type="dxa"/>
          </w:tcPr>
          <w:p w14:paraId="25F05ACB" w14:textId="77777777" w:rsidR="00587B72" w:rsidRPr="00383090" w:rsidRDefault="00587B72" w:rsidP="00723295">
            <w:pPr>
              <w:rPr>
                <w:lang w:val="nl-BE"/>
              </w:rPr>
            </w:pPr>
          </w:p>
        </w:tc>
      </w:tr>
      <w:tr w:rsidR="00587B72" w14:paraId="793D0E77" w14:textId="77777777" w:rsidTr="0005429F">
        <w:trPr>
          <w:trHeight w:val="281"/>
        </w:trPr>
        <w:tc>
          <w:tcPr>
            <w:tcW w:w="4389" w:type="dxa"/>
            <w:vAlign w:val="bottom"/>
          </w:tcPr>
          <w:p w14:paraId="460BC0A4" w14:textId="77777777" w:rsidR="00587B72" w:rsidRPr="00383090" w:rsidRDefault="00587B72" w:rsidP="00723295">
            <w:pPr>
              <w:ind w:left="284" w:hanging="284"/>
            </w:pPr>
            <w:r>
              <w:t>Voor- en achternaam:</w:t>
            </w:r>
          </w:p>
        </w:tc>
        <w:tc>
          <w:tcPr>
            <w:tcW w:w="425" w:type="dxa"/>
            <w:vAlign w:val="bottom"/>
          </w:tcPr>
          <w:p w14:paraId="4BEA3330" w14:textId="77777777" w:rsidR="00587B72" w:rsidRPr="00383090" w:rsidRDefault="00587B72" w:rsidP="00723295">
            <w:pPr>
              <w:rPr>
                <w:lang w:val="nl-BE"/>
              </w:rPr>
            </w:pPr>
          </w:p>
        </w:tc>
        <w:tc>
          <w:tcPr>
            <w:tcW w:w="4813" w:type="dxa"/>
            <w:vAlign w:val="bottom"/>
          </w:tcPr>
          <w:p w14:paraId="72BA8995" w14:textId="77777777" w:rsidR="00587B72" w:rsidRPr="00383090" w:rsidRDefault="00587B72" w:rsidP="00723295">
            <w:pPr>
              <w:rPr>
                <w:lang w:val="nl-BE"/>
              </w:rPr>
            </w:pPr>
            <w:r>
              <w:t>Voor- en achternaam:</w:t>
            </w:r>
          </w:p>
        </w:tc>
      </w:tr>
      <w:tr w:rsidR="00587B72" w14:paraId="314C3DE3" w14:textId="77777777" w:rsidTr="00723295">
        <w:tc>
          <w:tcPr>
            <w:tcW w:w="4389" w:type="dxa"/>
            <w:tcBorders>
              <w:bottom w:val="dotted" w:sz="4" w:space="0" w:color="auto"/>
            </w:tcBorders>
          </w:tcPr>
          <w:p w14:paraId="3660D674" w14:textId="77777777" w:rsidR="00587B72" w:rsidRPr="00383090" w:rsidRDefault="00360FC3" w:rsidP="00723295">
            <w:pPr>
              <w:rPr>
                <w:lang w:val="nl-BE"/>
              </w:rPr>
            </w:pPr>
            <w:sdt>
              <w:sdtPr>
                <w:id w:val="237990831"/>
                <w:placeholder>
                  <w:docPart w:val="17C3DAEE90AC4E75BF79F024EA7E2C66"/>
                </w:placeholder>
                <w:showingPlcHdr/>
              </w:sdtPr>
              <w:sdtEndPr/>
              <w:sdtContent>
                <w:r w:rsidR="009913B6">
                  <w:rPr>
                    <w:rStyle w:val="Tekstvantijdelijkeaanduiding"/>
                  </w:rPr>
                  <w:t xml:space="preserve">    </w:t>
                </w:r>
              </w:sdtContent>
            </w:sdt>
            <w:r w:rsidR="009913B6">
              <w:t xml:space="preserve">   </w:t>
            </w:r>
          </w:p>
        </w:tc>
        <w:tc>
          <w:tcPr>
            <w:tcW w:w="425" w:type="dxa"/>
          </w:tcPr>
          <w:p w14:paraId="3C0FF748" w14:textId="77777777" w:rsidR="00587B72" w:rsidRPr="00383090" w:rsidRDefault="00587B72" w:rsidP="00723295">
            <w:pPr>
              <w:rPr>
                <w:lang w:val="nl-BE"/>
              </w:rPr>
            </w:pPr>
          </w:p>
        </w:tc>
        <w:tc>
          <w:tcPr>
            <w:tcW w:w="4813" w:type="dxa"/>
            <w:tcBorders>
              <w:bottom w:val="dotted" w:sz="4" w:space="0" w:color="auto"/>
            </w:tcBorders>
          </w:tcPr>
          <w:p w14:paraId="4B8E6883" w14:textId="77777777" w:rsidR="00587B72" w:rsidRPr="00383090" w:rsidRDefault="00360FC3" w:rsidP="00723295">
            <w:pPr>
              <w:rPr>
                <w:lang w:val="nl-BE"/>
              </w:rPr>
            </w:pPr>
            <w:sdt>
              <w:sdtPr>
                <w:id w:val="238215920"/>
                <w:placeholder>
                  <w:docPart w:val="D7789A97BAD44FDA95F61B1E9B90F5B8"/>
                </w:placeholder>
                <w:showingPlcHdr/>
              </w:sdtPr>
              <w:sdtEndPr/>
              <w:sdtContent>
                <w:r w:rsidR="009913B6">
                  <w:rPr>
                    <w:rStyle w:val="Tekstvantijdelijkeaanduiding"/>
                  </w:rPr>
                  <w:t xml:space="preserve">    </w:t>
                </w:r>
              </w:sdtContent>
            </w:sdt>
            <w:r w:rsidR="009913B6">
              <w:t xml:space="preserve">   </w:t>
            </w:r>
          </w:p>
        </w:tc>
      </w:tr>
    </w:tbl>
    <w:p w14:paraId="54EEEE34" w14:textId="77777777" w:rsidR="00587B72" w:rsidRDefault="00587B72" w:rsidP="00587B72">
      <w:pPr>
        <w:ind w:left="284" w:hanging="284"/>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14:paraId="57B59281" w14:textId="77777777" w:rsidTr="0005429F">
        <w:tc>
          <w:tcPr>
            <w:tcW w:w="4389" w:type="dxa"/>
          </w:tcPr>
          <w:p w14:paraId="6D351854" w14:textId="77777777" w:rsidR="00587B72" w:rsidRPr="00383090" w:rsidRDefault="00587B72" w:rsidP="00723295">
            <w:pPr>
              <w:rPr>
                <w:b/>
                <w:lang w:val="nl-BE"/>
              </w:rPr>
            </w:pPr>
            <w:r w:rsidRPr="00CB7A8B">
              <w:rPr>
                <w:rStyle w:val="Accent"/>
                <w:lang w:val="nl-BE"/>
              </w:rPr>
              <w:t>Inwonende meerderjarige perso</w:t>
            </w:r>
            <w:r>
              <w:rPr>
                <w:rStyle w:val="Accent"/>
                <w:lang w:val="nl-BE"/>
              </w:rPr>
              <w:t>on 1</w:t>
            </w:r>
          </w:p>
        </w:tc>
        <w:tc>
          <w:tcPr>
            <w:tcW w:w="425" w:type="dxa"/>
          </w:tcPr>
          <w:p w14:paraId="28F34DBF" w14:textId="77777777" w:rsidR="00587B72" w:rsidRPr="00383090" w:rsidRDefault="00587B72" w:rsidP="00723295">
            <w:pPr>
              <w:rPr>
                <w:lang w:val="nl-BE"/>
              </w:rPr>
            </w:pPr>
          </w:p>
        </w:tc>
        <w:tc>
          <w:tcPr>
            <w:tcW w:w="4813" w:type="dxa"/>
          </w:tcPr>
          <w:p w14:paraId="18FA5C59" w14:textId="77777777" w:rsidR="00587B72" w:rsidRPr="00383090" w:rsidRDefault="00587B72" w:rsidP="00723295">
            <w:pPr>
              <w:rPr>
                <w:lang w:val="nl-BE"/>
              </w:rPr>
            </w:pPr>
            <w:r w:rsidRPr="00CB7A8B">
              <w:rPr>
                <w:rStyle w:val="Accent"/>
                <w:lang w:val="nl-BE"/>
              </w:rPr>
              <w:t>Inwonende meerderjarige perso</w:t>
            </w:r>
            <w:r>
              <w:rPr>
                <w:rStyle w:val="Accent"/>
                <w:lang w:val="nl-BE"/>
              </w:rPr>
              <w:t>on 2</w:t>
            </w:r>
          </w:p>
        </w:tc>
      </w:tr>
      <w:tr w:rsidR="00587B72" w14:paraId="31E1FC05" w14:textId="77777777" w:rsidTr="0005429F">
        <w:trPr>
          <w:trHeight w:val="1852"/>
        </w:trPr>
        <w:tc>
          <w:tcPr>
            <w:tcW w:w="4389" w:type="dxa"/>
          </w:tcPr>
          <w:p w14:paraId="6BC24656" w14:textId="77777777" w:rsidR="00587B72" w:rsidRPr="00383090" w:rsidRDefault="00587B72" w:rsidP="00723295">
            <w:pPr>
              <w:rPr>
                <w:lang w:val="nl-BE"/>
              </w:rPr>
            </w:pPr>
          </w:p>
        </w:tc>
        <w:tc>
          <w:tcPr>
            <w:tcW w:w="425" w:type="dxa"/>
          </w:tcPr>
          <w:p w14:paraId="17114B87" w14:textId="77777777" w:rsidR="00587B72" w:rsidRPr="00383090" w:rsidRDefault="00587B72" w:rsidP="00723295">
            <w:pPr>
              <w:rPr>
                <w:lang w:val="nl-BE"/>
              </w:rPr>
            </w:pPr>
          </w:p>
        </w:tc>
        <w:tc>
          <w:tcPr>
            <w:tcW w:w="4813" w:type="dxa"/>
          </w:tcPr>
          <w:p w14:paraId="0D8B3E4E" w14:textId="77777777" w:rsidR="00587B72" w:rsidRPr="00383090" w:rsidRDefault="00587B72" w:rsidP="00723295">
            <w:pPr>
              <w:rPr>
                <w:lang w:val="nl-BE"/>
              </w:rPr>
            </w:pPr>
          </w:p>
        </w:tc>
      </w:tr>
      <w:tr w:rsidR="00587B72" w14:paraId="2B835041" w14:textId="77777777" w:rsidTr="0005429F">
        <w:trPr>
          <w:trHeight w:val="295"/>
        </w:trPr>
        <w:tc>
          <w:tcPr>
            <w:tcW w:w="4389" w:type="dxa"/>
            <w:vAlign w:val="bottom"/>
          </w:tcPr>
          <w:p w14:paraId="458E22CF" w14:textId="77777777" w:rsidR="00587B72" w:rsidRPr="00383090" w:rsidRDefault="00587B72" w:rsidP="00723295">
            <w:pPr>
              <w:ind w:left="284" w:hanging="284"/>
            </w:pPr>
            <w:r>
              <w:t>Voor- en achternaam:</w:t>
            </w:r>
          </w:p>
        </w:tc>
        <w:tc>
          <w:tcPr>
            <w:tcW w:w="425" w:type="dxa"/>
            <w:vAlign w:val="bottom"/>
          </w:tcPr>
          <w:p w14:paraId="78DA349D" w14:textId="77777777" w:rsidR="00587B72" w:rsidRPr="00383090" w:rsidRDefault="00587B72" w:rsidP="00723295">
            <w:pPr>
              <w:rPr>
                <w:lang w:val="nl-BE"/>
              </w:rPr>
            </w:pPr>
          </w:p>
        </w:tc>
        <w:tc>
          <w:tcPr>
            <w:tcW w:w="4813" w:type="dxa"/>
            <w:vAlign w:val="bottom"/>
          </w:tcPr>
          <w:p w14:paraId="66216DEF" w14:textId="77777777" w:rsidR="00587B72" w:rsidRPr="00383090" w:rsidRDefault="00587B72" w:rsidP="00723295">
            <w:pPr>
              <w:rPr>
                <w:lang w:val="nl-BE"/>
              </w:rPr>
            </w:pPr>
            <w:r>
              <w:t>Voor- en achternaam:</w:t>
            </w:r>
          </w:p>
        </w:tc>
      </w:tr>
      <w:tr w:rsidR="00587B72" w14:paraId="0A85487B" w14:textId="77777777" w:rsidTr="00723295">
        <w:sdt>
          <w:sdtPr>
            <w:id w:val="158506847"/>
            <w:placeholder>
              <w:docPart w:val="9D611E1256B947D0B2DF5C1CAEBA199F"/>
            </w:placeholder>
          </w:sdtPr>
          <w:sdtEndPr/>
          <w:sdtContent>
            <w:tc>
              <w:tcPr>
                <w:tcW w:w="4389" w:type="dxa"/>
                <w:tcBorders>
                  <w:bottom w:val="dotted" w:sz="4" w:space="0" w:color="auto"/>
                </w:tcBorders>
              </w:tcPr>
              <w:p w14:paraId="67AA8CB3" w14:textId="77777777" w:rsidR="00587B72" w:rsidRPr="00383090" w:rsidRDefault="00360FC3" w:rsidP="00723295">
                <w:pPr>
                  <w:rPr>
                    <w:lang w:val="nl-BE"/>
                  </w:rPr>
                </w:pPr>
                <w:sdt>
                  <w:sdtPr>
                    <w:id w:val="2140607589"/>
                    <w:placeholder>
                      <w:docPart w:val="B9BBC46604684943AC49CE8DB6522058"/>
                    </w:placeholder>
                    <w:showingPlcHdr/>
                  </w:sdtPr>
                  <w:sdtEndPr/>
                  <w:sdtContent>
                    <w:r w:rsidR="009913B6">
                      <w:rPr>
                        <w:rStyle w:val="Tekstvantijdelijkeaanduiding"/>
                      </w:rPr>
                      <w:t xml:space="preserve">    </w:t>
                    </w:r>
                  </w:sdtContent>
                </w:sdt>
                <w:r w:rsidR="009913B6">
                  <w:t xml:space="preserve">   </w:t>
                </w:r>
              </w:p>
            </w:tc>
          </w:sdtContent>
        </w:sdt>
        <w:tc>
          <w:tcPr>
            <w:tcW w:w="425" w:type="dxa"/>
          </w:tcPr>
          <w:p w14:paraId="14E4ACFC" w14:textId="77777777" w:rsidR="00587B72" w:rsidRPr="00383090" w:rsidRDefault="00587B72" w:rsidP="00723295">
            <w:pPr>
              <w:rPr>
                <w:lang w:val="nl-BE"/>
              </w:rPr>
            </w:pPr>
          </w:p>
        </w:tc>
        <w:sdt>
          <w:sdtPr>
            <w:id w:val="1888522736"/>
            <w:placeholder>
              <w:docPart w:val="35ABEB25E231475B9CC94A1F713C5040"/>
            </w:placeholder>
          </w:sdtPr>
          <w:sdtEndPr/>
          <w:sdtContent>
            <w:tc>
              <w:tcPr>
                <w:tcW w:w="4813" w:type="dxa"/>
                <w:tcBorders>
                  <w:bottom w:val="dotted" w:sz="4" w:space="0" w:color="auto"/>
                </w:tcBorders>
              </w:tcPr>
              <w:p w14:paraId="23CCFFFD" w14:textId="77777777" w:rsidR="00587B72" w:rsidRPr="00383090" w:rsidRDefault="00360FC3" w:rsidP="00723295">
                <w:pPr>
                  <w:rPr>
                    <w:lang w:val="nl-BE"/>
                  </w:rPr>
                </w:pPr>
                <w:sdt>
                  <w:sdtPr>
                    <w:id w:val="961993070"/>
                    <w:placeholder>
                      <w:docPart w:val="41C67A58D5534E8C812AEDCF82995B7C"/>
                    </w:placeholder>
                    <w:showingPlcHdr/>
                  </w:sdtPr>
                  <w:sdtEndPr/>
                  <w:sdtContent>
                    <w:r w:rsidR="009913B6">
                      <w:rPr>
                        <w:rStyle w:val="Tekstvantijdelijkeaanduiding"/>
                      </w:rPr>
                      <w:t xml:space="preserve">    </w:t>
                    </w:r>
                  </w:sdtContent>
                </w:sdt>
                <w:r w:rsidR="009913B6">
                  <w:t xml:space="preserve">   </w:t>
                </w:r>
              </w:p>
            </w:tc>
          </w:sdtContent>
        </w:sdt>
      </w:tr>
    </w:tbl>
    <w:p w14:paraId="363A59AC" w14:textId="77777777" w:rsidR="00587B72" w:rsidRDefault="00587B72" w:rsidP="00587B72">
      <w:pPr>
        <w:ind w:left="284" w:hanging="284"/>
      </w:pPr>
    </w:p>
    <w:p w14:paraId="778EDDCB" w14:textId="77777777" w:rsidR="00587B72" w:rsidRDefault="00587B72" w:rsidP="00587B72">
      <w:pPr>
        <w:ind w:left="284" w:hanging="284"/>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911"/>
      </w:tblGrid>
      <w:tr w:rsidR="00587B72" w14:paraId="79A8CE55" w14:textId="77777777" w:rsidTr="00723295">
        <w:tc>
          <w:tcPr>
            <w:tcW w:w="9911" w:type="dxa"/>
            <w:shd w:val="clear" w:color="auto" w:fill="F2F2F2" w:themeFill="background1" w:themeFillShade="F2"/>
          </w:tcPr>
          <w:p w14:paraId="3EDFAB6F" w14:textId="77777777" w:rsidR="00587B72" w:rsidRPr="00A0184C" w:rsidRDefault="00587B72" w:rsidP="00723295">
            <w:pPr>
              <w:rPr>
                <w:rStyle w:val="Accent"/>
                <w:lang w:val="nl-BE"/>
              </w:rPr>
            </w:pPr>
            <w:r w:rsidRPr="00A0184C">
              <w:rPr>
                <w:rStyle w:val="Accent"/>
                <w:lang w:val="nl-BE"/>
              </w:rPr>
              <w:lastRenderedPageBreak/>
              <w:t>STUUR DEZE BEWIJSDOCUMENTEN MEE OP</w:t>
            </w:r>
            <w:r>
              <w:rPr>
                <w:rStyle w:val="Accent"/>
                <w:lang w:val="nl-BE"/>
              </w:rPr>
              <w:t>:</w:t>
            </w:r>
          </w:p>
          <w:p w14:paraId="25C09060" w14:textId="77777777" w:rsidR="00587B72" w:rsidRDefault="00587B72" w:rsidP="00723295">
            <w:pPr>
              <w:rPr>
                <w:lang w:val="nl-BE"/>
              </w:rPr>
            </w:pPr>
          </w:p>
          <w:p w14:paraId="676F7E8D" w14:textId="77777777" w:rsidR="00587B72" w:rsidRDefault="00587B72" w:rsidP="00723295">
            <w:r>
              <w:t>U bezorgt altijd:</w:t>
            </w:r>
          </w:p>
          <w:p w14:paraId="3B56D298" w14:textId="77777777" w:rsidR="00587B72" w:rsidRPr="00A0184C" w:rsidRDefault="00587B72">
            <w:pPr>
              <w:numPr>
                <w:ilvl w:val="0"/>
                <w:numId w:val="18"/>
              </w:numPr>
              <w:spacing w:after="120"/>
              <w:rPr>
                <w:lang w:val="nl-BE"/>
              </w:rPr>
            </w:pPr>
            <w:r w:rsidRPr="00A0184C">
              <w:rPr>
                <w:lang w:val="nl-BE"/>
              </w:rPr>
              <w:t xml:space="preserve">een kopie van uw volledig huurcontract, ondertekend door de verhuurder en uzelf </w:t>
            </w:r>
            <w:r w:rsidRPr="00B8239C">
              <w:rPr>
                <w:i/>
                <w:iCs/>
                <w:sz w:val="18"/>
                <w:szCs w:val="18"/>
                <w:lang w:val="nl-BE"/>
              </w:rPr>
              <w:t>(zie 6.5)</w:t>
            </w:r>
          </w:p>
          <w:p w14:paraId="0CD9F63A" w14:textId="77777777" w:rsidR="00587B72" w:rsidRPr="00A0184C" w:rsidRDefault="00587B72" w:rsidP="00723295">
            <w:pPr>
              <w:rPr>
                <w:lang w:val="nl-BE"/>
              </w:rPr>
            </w:pPr>
          </w:p>
          <w:p w14:paraId="20C7BCDB" w14:textId="77777777" w:rsidR="00587B72" w:rsidRPr="00A0184C" w:rsidRDefault="00587B72" w:rsidP="00723295">
            <w:pPr>
              <w:rPr>
                <w:lang w:val="nl-BE"/>
              </w:rPr>
            </w:pPr>
            <w:r w:rsidRPr="00A0184C">
              <w:rPr>
                <w:lang w:val="nl-BE"/>
              </w:rPr>
              <w:t xml:space="preserve">U bezorgt alleen documenten als </w:t>
            </w:r>
            <w:r w:rsidR="004917FD" w:rsidRPr="007873AF">
              <w:rPr>
                <w:lang w:val="nl-BE"/>
              </w:rPr>
              <w:t>u</w:t>
            </w:r>
            <w:r w:rsidR="004917FD">
              <w:rPr>
                <w:lang w:val="nl-BE"/>
              </w:rPr>
              <w:t xml:space="preserve"> </w:t>
            </w:r>
            <w:r w:rsidRPr="00A0184C">
              <w:rPr>
                <w:lang w:val="nl-BE"/>
              </w:rPr>
              <w:t>in een van deze situaties zit:</w:t>
            </w:r>
          </w:p>
          <w:p w14:paraId="29A4D05D" w14:textId="77777777" w:rsidR="00587B72" w:rsidRPr="00A0184C" w:rsidRDefault="00587B72">
            <w:pPr>
              <w:numPr>
                <w:ilvl w:val="0"/>
                <w:numId w:val="17"/>
              </w:numPr>
              <w:spacing w:after="120"/>
              <w:rPr>
                <w:lang w:val="nl-BE"/>
              </w:rPr>
            </w:pPr>
            <w:r w:rsidRPr="00A0184C">
              <w:rPr>
                <w:lang w:val="nl-BE"/>
              </w:rPr>
              <w:t xml:space="preserve">een bewijs van regelmatig verblijf van kinderen die niet bij u gedomicilieerd zijn </w:t>
            </w:r>
            <w:r w:rsidRPr="00B8239C">
              <w:rPr>
                <w:i/>
                <w:iCs/>
                <w:sz w:val="18"/>
                <w:szCs w:val="18"/>
                <w:lang w:val="nl-BE"/>
              </w:rPr>
              <w:t>(zie 6.</w:t>
            </w:r>
            <w:r>
              <w:rPr>
                <w:i/>
                <w:iCs/>
                <w:sz w:val="18"/>
                <w:szCs w:val="18"/>
                <w:lang w:val="nl-BE"/>
              </w:rPr>
              <w:t>1</w:t>
            </w:r>
            <w:r w:rsidRPr="00B8239C">
              <w:rPr>
                <w:i/>
                <w:iCs/>
                <w:sz w:val="18"/>
                <w:szCs w:val="18"/>
                <w:lang w:val="nl-BE"/>
              </w:rPr>
              <w:t>)</w:t>
            </w:r>
          </w:p>
          <w:p w14:paraId="32DA391B" w14:textId="77777777" w:rsidR="00587B72" w:rsidRPr="00A0184C" w:rsidRDefault="00587B72">
            <w:pPr>
              <w:numPr>
                <w:ilvl w:val="0"/>
                <w:numId w:val="17"/>
              </w:numPr>
              <w:spacing w:after="120"/>
              <w:rPr>
                <w:lang w:val="nl-BE"/>
              </w:rPr>
            </w:pPr>
            <w:r w:rsidRPr="00A0184C">
              <w:rPr>
                <w:lang w:val="nl-BE"/>
              </w:rPr>
              <w:t xml:space="preserve">een attest van invaliditeit of erkende handicap van minstens 66% </w:t>
            </w:r>
            <w:r w:rsidRPr="00B8239C">
              <w:rPr>
                <w:i/>
                <w:iCs/>
                <w:sz w:val="18"/>
                <w:szCs w:val="18"/>
                <w:lang w:val="nl-BE"/>
              </w:rPr>
              <w:t>(zie 6.</w:t>
            </w:r>
            <w:r>
              <w:rPr>
                <w:i/>
                <w:iCs/>
                <w:sz w:val="18"/>
                <w:szCs w:val="18"/>
                <w:lang w:val="nl-BE"/>
              </w:rPr>
              <w:t>2</w:t>
            </w:r>
            <w:r w:rsidRPr="00B8239C">
              <w:rPr>
                <w:i/>
                <w:iCs/>
                <w:sz w:val="18"/>
                <w:szCs w:val="18"/>
                <w:lang w:val="nl-BE"/>
              </w:rPr>
              <w:t>)</w:t>
            </w:r>
          </w:p>
          <w:p w14:paraId="78CD98EC" w14:textId="77777777" w:rsidR="00587B72" w:rsidRPr="00A0184C" w:rsidRDefault="00587B72">
            <w:pPr>
              <w:numPr>
                <w:ilvl w:val="0"/>
                <w:numId w:val="17"/>
              </w:numPr>
              <w:spacing w:after="120"/>
              <w:rPr>
                <w:lang w:val="nl-BE"/>
              </w:rPr>
            </w:pPr>
            <w:r w:rsidRPr="00A0184C">
              <w:rPr>
                <w:lang w:val="nl-BE"/>
              </w:rPr>
              <w:t xml:space="preserve">attest van inkomen voor -25 jarige </w:t>
            </w:r>
            <w:r w:rsidRPr="00B8239C">
              <w:rPr>
                <w:i/>
                <w:iCs/>
                <w:sz w:val="18"/>
                <w:szCs w:val="18"/>
                <w:lang w:val="nl-BE"/>
              </w:rPr>
              <w:t>(zie 6.</w:t>
            </w:r>
            <w:r>
              <w:rPr>
                <w:i/>
                <w:iCs/>
                <w:sz w:val="18"/>
                <w:szCs w:val="18"/>
                <w:lang w:val="nl-BE"/>
              </w:rPr>
              <w:t>3</w:t>
            </w:r>
            <w:r w:rsidRPr="00B8239C">
              <w:rPr>
                <w:i/>
                <w:iCs/>
                <w:sz w:val="18"/>
                <w:szCs w:val="18"/>
                <w:lang w:val="nl-BE"/>
              </w:rPr>
              <w:t>)</w:t>
            </w:r>
          </w:p>
          <w:p w14:paraId="027086F5" w14:textId="77777777" w:rsidR="00587B72" w:rsidRPr="00A0184C" w:rsidRDefault="00587B72">
            <w:pPr>
              <w:numPr>
                <w:ilvl w:val="0"/>
                <w:numId w:val="17"/>
              </w:numPr>
              <w:spacing w:after="120"/>
              <w:rPr>
                <w:lang w:val="nl-BE"/>
              </w:rPr>
            </w:pPr>
            <w:r w:rsidRPr="00A0184C">
              <w:rPr>
                <w:lang w:val="nl-BE"/>
              </w:rPr>
              <w:t xml:space="preserve">een bewijs van ontvangen buitenlands inkomen </w:t>
            </w:r>
            <w:r w:rsidRPr="00B8239C">
              <w:rPr>
                <w:i/>
                <w:iCs/>
                <w:sz w:val="18"/>
                <w:szCs w:val="18"/>
                <w:lang w:val="nl-BE"/>
              </w:rPr>
              <w:t>(zie 6.</w:t>
            </w:r>
            <w:r>
              <w:rPr>
                <w:i/>
                <w:iCs/>
                <w:sz w:val="18"/>
                <w:szCs w:val="18"/>
                <w:lang w:val="nl-BE"/>
              </w:rPr>
              <w:t>4</w:t>
            </w:r>
            <w:r w:rsidRPr="00B8239C">
              <w:rPr>
                <w:i/>
                <w:iCs/>
                <w:sz w:val="18"/>
                <w:szCs w:val="18"/>
                <w:lang w:val="nl-BE"/>
              </w:rPr>
              <w:t>)</w:t>
            </w:r>
          </w:p>
          <w:p w14:paraId="31F603CD" w14:textId="77777777" w:rsidR="00587B72" w:rsidRPr="00A0184C" w:rsidRDefault="00587B72">
            <w:pPr>
              <w:numPr>
                <w:ilvl w:val="0"/>
                <w:numId w:val="17"/>
              </w:numPr>
              <w:spacing w:after="120"/>
              <w:rPr>
                <w:lang w:val="nl-BE"/>
              </w:rPr>
            </w:pPr>
            <w:r w:rsidRPr="00A0184C">
              <w:rPr>
                <w:lang w:val="nl-BE"/>
              </w:rPr>
              <w:t xml:space="preserve">een attest van ontvangen installatiepremie </w:t>
            </w:r>
            <w:r w:rsidRPr="00B8239C">
              <w:rPr>
                <w:i/>
                <w:iCs/>
                <w:sz w:val="18"/>
                <w:szCs w:val="18"/>
                <w:lang w:val="nl-BE"/>
              </w:rPr>
              <w:t>(zie 6.</w:t>
            </w:r>
            <w:r>
              <w:rPr>
                <w:i/>
                <w:iCs/>
                <w:sz w:val="18"/>
                <w:szCs w:val="18"/>
                <w:lang w:val="nl-BE"/>
              </w:rPr>
              <w:t>6</w:t>
            </w:r>
            <w:r w:rsidRPr="00B8239C">
              <w:rPr>
                <w:i/>
                <w:iCs/>
                <w:sz w:val="18"/>
                <w:szCs w:val="18"/>
                <w:lang w:val="nl-BE"/>
              </w:rPr>
              <w:t>)</w:t>
            </w:r>
          </w:p>
          <w:p w14:paraId="45FC9C0D" w14:textId="77777777" w:rsidR="00587B72" w:rsidRDefault="00587B72">
            <w:pPr>
              <w:numPr>
                <w:ilvl w:val="0"/>
                <w:numId w:val="17"/>
              </w:numPr>
              <w:spacing w:after="120"/>
              <w:rPr>
                <w:lang w:val="nl-BE"/>
              </w:rPr>
            </w:pPr>
            <w:r w:rsidRPr="00A0184C">
              <w:rPr>
                <w:lang w:val="nl-BE"/>
              </w:rPr>
              <w:t xml:space="preserve">een besluit van ongeschikt-, onbewoonbaar- of overbewoondverklaring van de burgemeester voor de woning die u verlaten heeft </w:t>
            </w:r>
            <w:r w:rsidRPr="00B8239C">
              <w:rPr>
                <w:i/>
                <w:iCs/>
                <w:sz w:val="18"/>
                <w:szCs w:val="18"/>
                <w:lang w:val="nl-BE"/>
              </w:rPr>
              <w:t>(zie 6.</w:t>
            </w:r>
            <w:r>
              <w:rPr>
                <w:i/>
                <w:iCs/>
                <w:sz w:val="18"/>
                <w:szCs w:val="18"/>
                <w:lang w:val="nl-BE"/>
              </w:rPr>
              <w:t>7</w:t>
            </w:r>
            <w:r w:rsidRPr="00B8239C">
              <w:rPr>
                <w:i/>
                <w:iCs/>
                <w:sz w:val="18"/>
                <w:szCs w:val="18"/>
                <w:lang w:val="nl-BE"/>
              </w:rPr>
              <w:t>)</w:t>
            </w:r>
          </w:p>
          <w:p w14:paraId="06FB81A2" w14:textId="77777777" w:rsidR="00587B72" w:rsidRPr="00D00C79" w:rsidRDefault="00587B72">
            <w:pPr>
              <w:numPr>
                <w:ilvl w:val="0"/>
                <w:numId w:val="17"/>
              </w:numPr>
              <w:spacing w:after="120"/>
              <w:rPr>
                <w:lang w:val="nl-BE"/>
              </w:rPr>
            </w:pPr>
            <w:r w:rsidRPr="00762F4E">
              <w:t xml:space="preserve">attest van sloop </w:t>
            </w:r>
            <w:r w:rsidRPr="00B8239C">
              <w:rPr>
                <w:i/>
                <w:iCs/>
                <w:sz w:val="18"/>
                <w:szCs w:val="18"/>
                <w:lang w:val="nl-BE"/>
              </w:rPr>
              <w:t>(zie 6.</w:t>
            </w:r>
            <w:r>
              <w:rPr>
                <w:i/>
                <w:iCs/>
                <w:sz w:val="18"/>
                <w:szCs w:val="18"/>
                <w:lang w:val="nl-BE"/>
              </w:rPr>
              <w:t>8</w:t>
            </w:r>
            <w:r w:rsidRPr="00B8239C">
              <w:rPr>
                <w:i/>
                <w:iCs/>
                <w:sz w:val="18"/>
                <w:szCs w:val="18"/>
                <w:lang w:val="nl-BE"/>
              </w:rPr>
              <w:t>)</w:t>
            </w:r>
          </w:p>
        </w:tc>
      </w:tr>
    </w:tbl>
    <w:p w14:paraId="5C0092B5" w14:textId="77777777" w:rsidR="00587B72" w:rsidRPr="00945403" w:rsidRDefault="00587B72" w:rsidP="00587B72">
      <w:pPr>
        <w:pStyle w:val="Kop1"/>
        <w:rPr>
          <w:rStyle w:val="Accent"/>
          <w:b/>
          <w:bCs w:val="0"/>
        </w:rPr>
      </w:pPr>
      <w:r w:rsidRPr="00945403">
        <w:rPr>
          <w:rStyle w:val="Accent"/>
          <w:b/>
          <w:bCs w:val="0"/>
        </w:rPr>
        <w:t>EXTRA INFORMATIE OM U TE HELPEN DE VRAGEN TE BEANTWOORDEN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911"/>
      </w:tblGrid>
      <w:tr w:rsidR="00587B72" w:rsidRPr="0099174C" w14:paraId="587F7B28" w14:textId="77777777" w:rsidTr="00723295">
        <w:tc>
          <w:tcPr>
            <w:tcW w:w="9911" w:type="dxa"/>
            <w:shd w:val="clear" w:color="auto" w:fill="F2F2F2" w:themeFill="background1" w:themeFillShade="F2"/>
          </w:tcPr>
          <w:p w14:paraId="1D08FF1A" w14:textId="77777777" w:rsidR="00587B72" w:rsidRPr="0099174C" w:rsidRDefault="00AB3FB8" w:rsidP="00AB3FB8">
            <w:pPr>
              <w:spacing w:after="120"/>
              <w:rPr>
                <w:rStyle w:val="Accent"/>
                <w:lang w:val="nl-BE"/>
              </w:rPr>
            </w:pPr>
            <w:r>
              <w:rPr>
                <w:rStyle w:val="Accent"/>
                <w:lang w:val="nl-BE"/>
              </w:rPr>
              <w:t>6</w:t>
            </w:r>
            <w:r w:rsidRPr="00AB3FB8">
              <w:rPr>
                <w:rStyle w:val="Accent"/>
                <w:lang w:val="nl-BE"/>
              </w:rPr>
              <w:t xml:space="preserve">.1 </w:t>
            </w:r>
            <w:r w:rsidR="00587B72">
              <w:rPr>
                <w:rStyle w:val="Accent"/>
                <w:lang w:val="nl-BE"/>
              </w:rPr>
              <w:t>D</w:t>
            </w:r>
            <w:r w:rsidR="00587B72" w:rsidRPr="0099174C">
              <w:rPr>
                <w:rStyle w:val="Accent"/>
                <w:lang w:val="nl-BE"/>
              </w:rPr>
              <w:t>e leden van uw gezin</w:t>
            </w:r>
          </w:p>
          <w:p w14:paraId="7D2F37A6" w14:textId="77777777" w:rsidR="00587B72" w:rsidRPr="0099174C" w:rsidRDefault="00587B72" w:rsidP="00723295">
            <w:pPr>
              <w:rPr>
                <w:lang w:val="nl-BE"/>
              </w:rPr>
            </w:pPr>
            <w:r w:rsidRPr="0099174C">
              <w:rPr>
                <w:lang w:val="nl-BE"/>
              </w:rPr>
              <w:t>Dit is het aantal personen die op uw adres ingeschreven zijn.</w:t>
            </w:r>
          </w:p>
          <w:p w14:paraId="1776C5C8" w14:textId="77777777" w:rsidR="00587B72" w:rsidRPr="0099174C" w:rsidRDefault="00587B72" w:rsidP="00723295">
            <w:pPr>
              <w:rPr>
                <w:lang w:val="nl-BE"/>
              </w:rPr>
            </w:pPr>
            <w:r w:rsidRPr="0099174C">
              <w:rPr>
                <w:lang w:val="nl-BE"/>
              </w:rPr>
              <w:t xml:space="preserve">Zijn kinderen niet gedomicilieerd bij u? Maar heeft u een co-ouderschapsregeling of bezoekrecht? Dan kunnen we de kinderen mogelijk als personen ten laste nemen. Bezorg ons een bewijs als u zo’n regeling heeft. Dit kan een kopie van het vonnis zijn of een door beide ouders ondertekende verklaring. Op onze website (in te voegen link) vindt u een modelverklaring die u kan afdrukken, invullen en ondertekenen. </w:t>
            </w:r>
          </w:p>
          <w:p w14:paraId="428E417A" w14:textId="77777777" w:rsidR="00587B72" w:rsidRDefault="00587B72" w:rsidP="00723295">
            <w:pPr>
              <w:rPr>
                <w:lang w:val="nl-BE"/>
              </w:rPr>
            </w:pPr>
            <w:r w:rsidRPr="0099174C">
              <w:rPr>
                <w:lang w:val="nl-BE"/>
              </w:rPr>
              <w:t>Als u voor de verklaring kiest, zet dan zeker de naam en het rijksregisternummer van de kinderen in de verklaring en laat de andere ouder ook de verklaring ondertekenen.</w:t>
            </w:r>
          </w:p>
          <w:p w14:paraId="6672CB85" w14:textId="77777777" w:rsidR="00587B72" w:rsidRPr="0099174C" w:rsidRDefault="00587B72" w:rsidP="00723295">
            <w:pPr>
              <w:rPr>
                <w:lang w:val="nl-BE"/>
              </w:rPr>
            </w:pPr>
          </w:p>
          <w:p w14:paraId="5CF6A43A" w14:textId="77777777" w:rsidR="00587B72" w:rsidRPr="0099174C"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2</w:t>
            </w:r>
            <w:r w:rsidRPr="00AB3FB8">
              <w:rPr>
                <w:rStyle w:val="Accent"/>
                <w:lang w:val="nl-BE"/>
              </w:rPr>
              <w:t xml:space="preserve"> </w:t>
            </w:r>
            <w:r w:rsidR="00587B72">
              <w:rPr>
                <w:rStyle w:val="Accent"/>
                <w:lang w:val="nl-BE"/>
              </w:rPr>
              <w:t>E</w:t>
            </w:r>
            <w:r w:rsidR="00587B72" w:rsidRPr="0099174C">
              <w:rPr>
                <w:rStyle w:val="Accent"/>
                <w:lang w:val="nl-BE"/>
              </w:rPr>
              <w:t xml:space="preserve">en ernstige handicap van 66% of gelijkwaardig </w:t>
            </w:r>
          </w:p>
          <w:p w14:paraId="7D072905" w14:textId="77777777" w:rsidR="00587B72" w:rsidRPr="0099174C" w:rsidRDefault="00587B72" w:rsidP="00723295">
            <w:pPr>
              <w:rPr>
                <w:lang w:val="nl-BE"/>
              </w:rPr>
            </w:pPr>
            <w:r w:rsidRPr="0099174C">
              <w:rPr>
                <w:lang w:val="nl-BE"/>
              </w:rPr>
              <w:t>U of een gezinslid heeft een ernstige handicap van minstens 66% of gelijkwaardig.</w:t>
            </w:r>
          </w:p>
          <w:p w14:paraId="16BDB0DC" w14:textId="77777777" w:rsidR="00587B72" w:rsidRPr="0099174C" w:rsidRDefault="00587B72">
            <w:pPr>
              <w:numPr>
                <w:ilvl w:val="0"/>
                <w:numId w:val="15"/>
              </w:numPr>
              <w:spacing w:after="120"/>
              <w:rPr>
                <w:lang w:val="nl-BE"/>
              </w:rPr>
            </w:pPr>
            <w:r w:rsidRPr="0099174C">
              <w:rPr>
                <w:lang w:val="nl-BE"/>
              </w:rPr>
              <w:t xml:space="preserve">Is de handicap erkend door FOD Sociale Zekerheid? Dan moet u niets extra meesturen.  </w:t>
            </w:r>
          </w:p>
          <w:p w14:paraId="0636AE22" w14:textId="77777777" w:rsidR="00587B72" w:rsidRPr="0099174C" w:rsidRDefault="00587B72">
            <w:pPr>
              <w:numPr>
                <w:ilvl w:val="0"/>
                <w:numId w:val="15"/>
              </w:numPr>
              <w:spacing w:after="120"/>
              <w:rPr>
                <w:lang w:val="nl-BE"/>
              </w:rPr>
            </w:pPr>
            <w:r w:rsidRPr="0099174C">
              <w:rPr>
                <w:lang w:val="nl-BE"/>
              </w:rPr>
              <w:t xml:space="preserve">Is de handicap erkend door uw mutualiteit? Stuur ons het attest van die erkenning bij uw aanvraagformulier. Dit attest mag maximaal 6 maanden oud zijn. </w:t>
            </w:r>
          </w:p>
          <w:p w14:paraId="7AC30964" w14:textId="77777777" w:rsidR="00587B72" w:rsidRDefault="00587B72" w:rsidP="00723295">
            <w:pPr>
              <w:rPr>
                <w:lang w:val="nl-BE"/>
              </w:rPr>
            </w:pPr>
          </w:p>
          <w:p w14:paraId="274C46A1" w14:textId="77777777" w:rsidR="00587B72" w:rsidRPr="00AB3FB8"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3</w:t>
            </w:r>
            <w:r w:rsidRPr="00AB3FB8">
              <w:rPr>
                <w:rStyle w:val="Accent"/>
                <w:lang w:val="nl-BE"/>
              </w:rPr>
              <w:t xml:space="preserve"> </w:t>
            </w:r>
            <w:r w:rsidR="00587B72" w:rsidRPr="00AB3FB8">
              <w:rPr>
                <w:rStyle w:val="Accent"/>
                <w:lang w:val="nl-BE"/>
              </w:rPr>
              <w:t>Bewijs van actueel inkomen -25-jarigen</w:t>
            </w:r>
          </w:p>
          <w:p w14:paraId="343E475C" w14:textId="77777777" w:rsidR="00587B72" w:rsidRPr="0099174C" w:rsidRDefault="00587B72" w:rsidP="00723295">
            <w:pPr>
              <w:rPr>
                <w:lang w:val="nl-BE"/>
              </w:rPr>
            </w:pPr>
            <w:r w:rsidRPr="0099174C">
              <w:rPr>
                <w:lang w:val="nl-BE"/>
              </w:rPr>
              <w:t>Bent u jonger dan 25 jaar bij deze aanvraag? Stuur ons een recent bewijs van uw maandinkomen. Dit bewijs is maximaal 6 maanden oud. Dit kunnen loonfiches, een attest van invaliditeits- of werkloosheidsuitkering, leefloon of een ander vervangingsinkomen zijn.</w:t>
            </w:r>
          </w:p>
          <w:p w14:paraId="54446917" w14:textId="77777777" w:rsidR="00587B72" w:rsidRDefault="00587B72" w:rsidP="00723295">
            <w:pPr>
              <w:rPr>
                <w:lang w:val="nl-BE"/>
              </w:rPr>
            </w:pPr>
          </w:p>
          <w:p w14:paraId="5F807AEF" w14:textId="77777777" w:rsidR="00587B72" w:rsidRPr="00AB3FB8"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4</w:t>
            </w:r>
            <w:r w:rsidRPr="00AB3FB8">
              <w:rPr>
                <w:rStyle w:val="Accent"/>
                <w:lang w:val="nl-BE"/>
              </w:rPr>
              <w:t xml:space="preserve"> </w:t>
            </w:r>
            <w:r w:rsidR="00587B72" w:rsidRPr="00AB3FB8">
              <w:rPr>
                <w:rStyle w:val="Accent"/>
                <w:lang w:val="nl-BE"/>
              </w:rPr>
              <w:t>Bewijs van ontvangen buitenlands inkomen</w:t>
            </w:r>
          </w:p>
          <w:p w14:paraId="5EF90C06" w14:textId="77777777" w:rsidR="00587B72" w:rsidRPr="0099174C" w:rsidRDefault="00587B72" w:rsidP="00723295">
            <w:pPr>
              <w:rPr>
                <w:lang w:val="nl-BE"/>
              </w:rPr>
            </w:pPr>
            <w:r w:rsidRPr="0099174C">
              <w:rPr>
                <w:lang w:val="nl-BE"/>
              </w:rPr>
              <w:t>Stuur ons het bewijs van uw buitenlands inkomen. Dit is het samenvattend document dat u ook gebruikt bij uw jaarlijkse belastingaangifte.</w:t>
            </w:r>
          </w:p>
          <w:p w14:paraId="134F1CEC" w14:textId="77777777" w:rsidR="00587B72" w:rsidRPr="00587B72" w:rsidRDefault="00587B72" w:rsidP="00723295">
            <w:pPr>
              <w:rPr>
                <w:lang w:val="nl-BE"/>
              </w:rPr>
            </w:pPr>
          </w:p>
          <w:p w14:paraId="5D153BEF" w14:textId="77777777" w:rsidR="00587B72" w:rsidRPr="00C10A76"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5</w:t>
            </w:r>
            <w:r w:rsidRPr="00AB3FB8">
              <w:rPr>
                <w:rStyle w:val="Accent"/>
                <w:lang w:val="nl-BE"/>
              </w:rPr>
              <w:t xml:space="preserve"> </w:t>
            </w:r>
            <w:r w:rsidR="00587B72" w:rsidRPr="00C10A76">
              <w:rPr>
                <w:rStyle w:val="Accent"/>
                <w:lang w:val="nl-BE"/>
              </w:rPr>
              <w:t>huurcontract</w:t>
            </w:r>
          </w:p>
          <w:p w14:paraId="12A9347E" w14:textId="77777777" w:rsidR="00587B72" w:rsidRPr="0099174C" w:rsidRDefault="00587B72" w:rsidP="00723295">
            <w:pPr>
              <w:rPr>
                <w:lang w:val="nl-BE"/>
              </w:rPr>
            </w:pPr>
            <w:r w:rsidRPr="0099174C">
              <w:rPr>
                <w:lang w:val="nl-BE"/>
              </w:rPr>
              <w:t xml:space="preserve">Bezorg ons een kopie van uw volledige huurcontract, ondertekend door de verhuurder en uzelf. </w:t>
            </w:r>
          </w:p>
          <w:p w14:paraId="004F7223" w14:textId="77777777" w:rsidR="00587B72" w:rsidRPr="0099174C" w:rsidRDefault="00587B72" w:rsidP="00723295">
            <w:pPr>
              <w:rPr>
                <w:lang w:val="nl-BE"/>
              </w:rPr>
            </w:pPr>
            <w:r w:rsidRPr="0099174C">
              <w:rPr>
                <w:lang w:val="nl-BE"/>
              </w:rPr>
              <w:t xml:space="preserve">U bezorgt alle pagina’s van uw huurcontract. </w:t>
            </w:r>
          </w:p>
          <w:p w14:paraId="02DA4A36" w14:textId="77777777" w:rsidR="00587B72" w:rsidRPr="0099174C" w:rsidRDefault="00587B72" w:rsidP="00723295">
            <w:pPr>
              <w:rPr>
                <w:lang w:val="nl-BE"/>
              </w:rPr>
            </w:pPr>
            <w:r w:rsidRPr="0099174C">
              <w:rPr>
                <w:lang w:val="nl-BE"/>
              </w:rPr>
              <w:lastRenderedPageBreak/>
              <w:t xml:space="preserve">Kijk na of het huurcontract zeker deze gegevens bevat: </w:t>
            </w:r>
          </w:p>
          <w:p w14:paraId="0B5DB484" w14:textId="77777777" w:rsidR="00587B72" w:rsidRPr="0099174C" w:rsidRDefault="00587B72">
            <w:pPr>
              <w:numPr>
                <w:ilvl w:val="0"/>
                <w:numId w:val="16"/>
              </w:numPr>
              <w:spacing w:after="120"/>
              <w:rPr>
                <w:lang w:val="nl-BE"/>
              </w:rPr>
            </w:pPr>
            <w:r w:rsidRPr="0099174C">
              <w:rPr>
                <w:lang w:val="nl-BE"/>
              </w:rPr>
              <w:t xml:space="preserve">de naam en het adres van uw verhuurder (als dit een firma is: naam, maatschappelijke zetel en ondernemingsnummer) </w:t>
            </w:r>
          </w:p>
          <w:p w14:paraId="24E2E4F7" w14:textId="77777777" w:rsidR="00587B72" w:rsidRPr="0099174C" w:rsidRDefault="00587B72">
            <w:pPr>
              <w:numPr>
                <w:ilvl w:val="0"/>
                <w:numId w:val="16"/>
              </w:numPr>
              <w:spacing w:after="120"/>
              <w:rPr>
                <w:lang w:val="nl-BE"/>
              </w:rPr>
            </w:pPr>
            <w:r w:rsidRPr="0099174C">
              <w:rPr>
                <w:lang w:val="nl-BE"/>
              </w:rPr>
              <w:t xml:space="preserve">de namen en rijksregisternummers of geboorteplaats en -datum van alle huurders </w:t>
            </w:r>
          </w:p>
          <w:p w14:paraId="2F769416" w14:textId="77777777" w:rsidR="00587B72" w:rsidRPr="0099174C" w:rsidRDefault="00587B72">
            <w:pPr>
              <w:numPr>
                <w:ilvl w:val="0"/>
                <w:numId w:val="16"/>
              </w:numPr>
              <w:spacing w:after="120"/>
              <w:rPr>
                <w:lang w:val="nl-BE"/>
              </w:rPr>
            </w:pPr>
            <w:r w:rsidRPr="0099174C">
              <w:rPr>
                <w:lang w:val="nl-BE"/>
              </w:rPr>
              <w:t>adres van de huurwoning (en alle verhuurde ruimtes en gedeelten van het gebouw, zoals officiële busnummer, verdieping…)</w:t>
            </w:r>
          </w:p>
          <w:p w14:paraId="731BE299" w14:textId="77777777" w:rsidR="00587B72" w:rsidRPr="0099174C" w:rsidRDefault="00587B72">
            <w:pPr>
              <w:numPr>
                <w:ilvl w:val="0"/>
                <w:numId w:val="16"/>
              </w:numPr>
              <w:spacing w:after="120"/>
              <w:rPr>
                <w:lang w:val="nl-BE"/>
              </w:rPr>
            </w:pPr>
            <w:r w:rsidRPr="0099174C">
              <w:rPr>
                <w:lang w:val="nl-BE"/>
              </w:rPr>
              <w:t xml:space="preserve">startdatum van het huurcontract </w:t>
            </w:r>
          </w:p>
          <w:p w14:paraId="0FD0FE89" w14:textId="77777777" w:rsidR="00587B72" w:rsidRPr="0099174C" w:rsidRDefault="00587B72">
            <w:pPr>
              <w:numPr>
                <w:ilvl w:val="0"/>
                <w:numId w:val="16"/>
              </w:numPr>
              <w:spacing w:after="120"/>
              <w:rPr>
                <w:lang w:val="nl-BE"/>
              </w:rPr>
            </w:pPr>
            <w:r w:rsidRPr="0099174C">
              <w:rPr>
                <w:lang w:val="nl-BE"/>
              </w:rPr>
              <w:t xml:space="preserve">duur van het huurcontract </w:t>
            </w:r>
          </w:p>
          <w:p w14:paraId="5FC17BB3" w14:textId="77777777" w:rsidR="00587B72" w:rsidRPr="0099174C" w:rsidRDefault="00587B72">
            <w:pPr>
              <w:numPr>
                <w:ilvl w:val="0"/>
                <w:numId w:val="16"/>
              </w:numPr>
              <w:spacing w:after="120"/>
              <w:rPr>
                <w:lang w:val="nl-BE"/>
              </w:rPr>
            </w:pPr>
            <w:r w:rsidRPr="0099174C">
              <w:rPr>
                <w:lang w:val="nl-BE"/>
              </w:rPr>
              <w:t>huurprijs</w:t>
            </w:r>
          </w:p>
          <w:p w14:paraId="1CB36922" w14:textId="77777777" w:rsidR="00587B72" w:rsidRPr="0099174C" w:rsidRDefault="00587B72">
            <w:pPr>
              <w:numPr>
                <w:ilvl w:val="0"/>
                <w:numId w:val="16"/>
              </w:numPr>
              <w:spacing w:after="120"/>
              <w:rPr>
                <w:lang w:val="nl-BE"/>
              </w:rPr>
            </w:pPr>
            <w:r w:rsidRPr="0099174C">
              <w:rPr>
                <w:lang w:val="nl-BE"/>
              </w:rPr>
              <w:t>handtekening van de huurder en verhuurder</w:t>
            </w:r>
          </w:p>
          <w:p w14:paraId="29D4EE6E" w14:textId="77777777" w:rsidR="00587B72" w:rsidRDefault="00587B72">
            <w:pPr>
              <w:numPr>
                <w:ilvl w:val="0"/>
                <w:numId w:val="16"/>
              </w:numPr>
              <w:spacing w:after="120"/>
              <w:rPr>
                <w:lang w:val="nl-BE"/>
              </w:rPr>
            </w:pPr>
            <w:r w:rsidRPr="0099174C">
              <w:rPr>
                <w:lang w:val="nl-BE"/>
              </w:rPr>
              <w:t>datum van de ondertekening van het huurcontract</w:t>
            </w:r>
          </w:p>
          <w:p w14:paraId="68CBCAD3" w14:textId="77777777" w:rsidR="00587B72" w:rsidRPr="0099174C" w:rsidRDefault="00587B72" w:rsidP="00723295">
            <w:pPr>
              <w:rPr>
                <w:lang w:val="nl-BE"/>
              </w:rPr>
            </w:pPr>
          </w:p>
          <w:p w14:paraId="6D30EAD3" w14:textId="77777777" w:rsidR="00587B72" w:rsidRPr="00C10A76"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6</w:t>
            </w:r>
            <w:r w:rsidRPr="00AB3FB8">
              <w:rPr>
                <w:rStyle w:val="Accent"/>
                <w:lang w:val="nl-BE"/>
              </w:rPr>
              <w:t xml:space="preserve"> </w:t>
            </w:r>
            <w:r w:rsidR="00587B72" w:rsidRPr="00C10A76">
              <w:rPr>
                <w:rStyle w:val="Accent"/>
                <w:lang w:val="nl-BE"/>
              </w:rPr>
              <w:t>Attest van installatiepremie</w:t>
            </w:r>
          </w:p>
          <w:p w14:paraId="08AD8942" w14:textId="77777777" w:rsidR="00587B72" w:rsidRPr="0099174C" w:rsidRDefault="00587B72" w:rsidP="00723295">
            <w:pPr>
              <w:rPr>
                <w:lang w:val="nl-BE"/>
              </w:rPr>
            </w:pPr>
            <w:r w:rsidRPr="0099174C">
              <w:rPr>
                <w:lang w:val="nl-BE"/>
              </w:rPr>
              <w:t xml:space="preserve">Kreeg u een installatiepremie van uw OCMW? Vraag het attest aan uw begeleider van het OCMW. </w:t>
            </w:r>
          </w:p>
          <w:p w14:paraId="04774BF9" w14:textId="77777777" w:rsidR="00587B72" w:rsidRPr="0099174C" w:rsidRDefault="00587B72" w:rsidP="00723295">
            <w:pPr>
              <w:rPr>
                <w:lang w:val="nl-BE"/>
              </w:rPr>
            </w:pPr>
            <w:r w:rsidRPr="0099174C">
              <w:rPr>
                <w:lang w:val="nl-BE"/>
              </w:rPr>
              <w:t>Had u al eens een installatiepremie gekregen en kreeg u er nu geen? Laat uw begeleider van het OCMW de verklaring invullen die op onze website staat. U vindt de verklaring ‘xxx’ op www.vlaanderen.be/xxx (link en naam document)</w:t>
            </w:r>
          </w:p>
          <w:p w14:paraId="6FAA3C43" w14:textId="77777777" w:rsidR="00587B72" w:rsidRPr="0099174C" w:rsidRDefault="00587B72" w:rsidP="00723295">
            <w:pPr>
              <w:rPr>
                <w:lang w:val="nl-BE"/>
              </w:rPr>
            </w:pPr>
            <w:r w:rsidRPr="0099174C">
              <w:rPr>
                <w:lang w:val="nl-BE"/>
              </w:rPr>
              <w:t>Als u de aanvraag doet op basis van ex-dakloosheid dan moet u één van beide attesten aan uw aanvraag toevoegen.</w:t>
            </w:r>
          </w:p>
          <w:p w14:paraId="70D6C801" w14:textId="77777777" w:rsidR="00587B72" w:rsidRDefault="00587B72" w:rsidP="00723295">
            <w:pPr>
              <w:rPr>
                <w:lang w:val="nl-BE"/>
              </w:rPr>
            </w:pPr>
          </w:p>
          <w:p w14:paraId="7AC3BD54" w14:textId="77777777" w:rsidR="00587B72" w:rsidRPr="00955273"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7</w:t>
            </w:r>
            <w:r w:rsidRPr="00AB3FB8">
              <w:rPr>
                <w:rStyle w:val="Accent"/>
                <w:lang w:val="nl-BE"/>
              </w:rPr>
              <w:t xml:space="preserve"> </w:t>
            </w:r>
            <w:r w:rsidR="00587B72">
              <w:rPr>
                <w:rStyle w:val="Accent"/>
                <w:lang w:val="nl-BE"/>
              </w:rPr>
              <w:t>E</w:t>
            </w:r>
            <w:r w:rsidR="00587B72" w:rsidRPr="00955273">
              <w:rPr>
                <w:rStyle w:val="Accent"/>
                <w:lang w:val="nl-BE"/>
              </w:rPr>
              <w:t>en verlaten woning die ongeschikt/overbewoond/onbewoonbaar is</w:t>
            </w:r>
          </w:p>
          <w:p w14:paraId="4243402B" w14:textId="77777777" w:rsidR="00587B72" w:rsidRPr="0099174C" w:rsidRDefault="00587B72" w:rsidP="00723295">
            <w:pPr>
              <w:rPr>
                <w:lang w:val="nl-BE"/>
              </w:rPr>
            </w:pPr>
            <w:r w:rsidRPr="0099174C">
              <w:rPr>
                <w:lang w:val="nl-BE"/>
              </w:rPr>
              <w:t>De verlaten woning is uw vorige woning. Was deze woning ongeschikt, overbewoond of onbewoonbaar en moest u daarom verhuizen? Stuur ons een kopie van het besluit dat de burgemeester nam over uw vorige woonplaats.</w:t>
            </w:r>
            <w:r>
              <w:rPr>
                <w:lang w:val="nl-BE"/>
              </w:rPr>
              <w:br/>
            </w:r>
            <w:r w:rsidRPr="00945403">
              <w:rPr>
                <w:rStyle w:val="Accent"/>
                <w:lang w:val="nl-BE"/>
              </w:rPr>
              <w:t>Opgelet:</w:t>
            </w:r>
            <w:r w:rsidRPr="0099174C">
              <w:rPr>
                <w:lang w:val="nl-BE"/>
              </w:rPr>
              <w:t xml:space="preserve"> deze woning moest nog uw hoofdverblijfplaats zijn op de datum van dit besluit. Het besluit moest ook nog gelden als u het huurcontract voor uw nieuwe woning ondertekend heeft.</w:t>
            </w:r>
          </w:p>
          <w:p w14:paraId="290186D1" w14:textId="77777777" w:rsidR="00587B72" w:rsidRPr="00587B72" w:rsidRDefault="00587B72" w:rsidP="00723295">
            <w:pPr>
              <w:rPr>
                <w:lang w:val="nl-BE"/>
              </w:rPr>
            </w:pPr>
          </w:p>
          <w:p w14:paraId="3A9DC78F" w14:textId="77777777" w:rsidR="00587B72" w:rsidRPr="00AB3FB8" w:rsidRDefault="00AB3FB8" w:rsidP="00AB3FB8">
            <w:pPr>
              <w:spacing w:after="120"/>
              <w:rPr>
                <w:rStyle w:val="Accent"/>
                <w:lang w:val="nl-BE"/>
              </w:rPr>
            </w:pPr>
            <w:r>
              <w:rPr>
                <w:rStyle w:val="Accent"/>
                <w:lang w:val="nl-BE"/>
              </w:rPr>
              <w:t>6</w:t>
            </w:r>
            <w:r w:rsidRPr="00AB3FB8">
              <w:rPr>
                <w:rStyle w:val="Accent"/>
                <w:lang w:val="nl-BE"/>
              </w:rPr>
              <w:t>.</w:t>
            </w:r>
            <w:r>
              <w:rPr>
                <w:rStyle w:val="Accent"/>
                <w:lang w:val="nl-BE"/>
              </w:rPr>
              <w:t>8</w:t>
            </w:r>
            <w:r w:rsidRPr="00AB3FB8">
              <w:rPr>
                <w:rStyle w:val="Accent"/>
                <w:lang w:val="nl-BE"/>
              </w:rPr>
              <w:t xml:space="preserve"> </w:t>
            </w:r>
            <w:r w:rsidR="00587B72" w:rsidRPr="00C10A76">
              <w:rPr>
                <w:rStyle w:val="Accent"/>
                <w:lang w:val="nl-BE"/>
              </w:rPr>
              <w:t>Attest van sloop</w:t>
            </w:r>
          </w:p>
          <w:p w14:paraId="51FD854D" w14:textId="77777777" w:rsidR="00587B72" w:rsidRPr="0099174C" w:rsidRDefault="00587B72" w:rsidP="00723295">
            <w:pPr>
              <w:rPr>
                <w:lang w:val="nl-BE"/>
              </w:rPr>
            </w:pPr>
            <w:r w:rsidRPr="0099174C">
              <w:rPr>
                <w:lang w:val="nl-BE"/>
              </w:rPr>
              <w:t xml:space="preserve">Stuur het attest van sloop van uw vorige woning. Een sloopvergunning is niet voldoende. De sloop gebeurde ten laatste 9 maanden na de start van uw nieuw huurcontract. </w:t>
            </w:r>
          </w:p>
          <w:p w14:paraId="05EFB856" w14:textId="77777777" w:rsidR="00587B72" w:rsidRPr="0099174C" w:rsidRDefault="00587B72" w:rsidP="00723295">
            <w:pPr>
              <w:rPr>
                <w:lang w:val="nl-BE"/>
              </w:rPr>
            </w:pPr>
            <w:r w:rsidRPr="0099174C">
              <w:rPr>
                <w:lang w:val="nl-BE"/>
              </w:rPr>
              <w:t>Heeft u dit attest nog niet? Doe uw aanvraag voor de huursubsidie al en stuur ons het attest later op.</w:t>
            </w:r>
          </w:p>
        </w:tc>
      </w:tr>
    </w:tbl>
    <w:p w14:paraId="2DA4850D" w14:textId="77777777" w:rsidR="00F56982" w:rsidRPr="00A216D5" w:rsidRDefault="00F56982" w:rsidP="00C10A76"/>
    <w:sectPr w:rsidR="00F56982" w:rsidRPr="00A216D5" w:rsidSect="009E54ED">
      <w:footerReference w:type="default" r:id="rId16"/>
      <w:footerReference w:type="first" r:id="rId17"/>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F332" w14:textId="77777777" w:rsidR="00360FC3" w:rsidRDefault="00360FC3" w:rsidP="00C41C85">
      <w:pPr>
        <w:spacing w:line="240" w:lineRule="auto"/>
      </w:pPr>
      <w:r>
        <w:separator/>
      </w:r>
    </w:p>
  </w:endnote>
  <w:endnote w:type="continuationSeparator" w:id="0">
    <w:p w14:paraId="445E3873" w14:textId="77777777" w:rsidR="00360FC3" w:rsidRDefault="00360FC3"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A27F89-82CD-4FE9-A1B9-849D6A1B5524}"/>
    <w:embedBold r:id="rId2" w:fontKey="{E3438D20-E1DC-4F1A-BB55-329D6038B76F}"/>
    <w:embedItalic r:id="rId3" w:fontKey="{FD440086-E5EA-4E0F-8F67-2220195B03AF}"/>
    <w:embedBoldItalic r:id="rId4" w:fontKey="{D670B657-7B4F-4CE1-9452-B5731D1BC372}"/>
  </w:font>
  <w:font w:name="FlandersArtSans-Medium">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5" w:subsetted="1" w:fontKey="{71B645E9-CD19-4130-A61E-D24C963BEC3C}"/>
    <w:embedBold r:id="rId6" w:subsetted="1" w:fontKey="{BF0A6215-E6E1-47D8-8923-4F428802CB93}"/>
  </w:font>
  <w:font w:name="MS Gothic">
    <w:altName w:val="ＭＳ ゴシック"/>
    <w:panose1 w:val="020B0609070205080204"/>
    <w:charset w:val="80"/>
    <w:family w:val="modern"/>
    <w:pitch w:val="fixed"/>
    <w:sig w:usb0="E00002FF" w:usb1="6AC7FDFB" w:usb2="08000012" w:usb3="00000000" w:csb0="0002009F" w:csb1="00000000"/>
    <w:embedRegular r:id="rId7" w:subsetted="1" w:fontKey="{C0A726A5-A4C8-4271-AAC1-0B4FA805915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62AC"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7B3824CC" wp14:editId="33E8B2C0">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458E5"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42E31F22"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73D7"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011E4758" wp14:editId="01A3BB69">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2E037"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6B30610A"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6F1DB" w14:textId="77777777" w:rsidR="00360FC3" w:rsidRDefault="00360FC3" w:rsidP="00C41C85">
      <w:pPr>
        <w:spacing w:line="240" w:lineRule="auto"/>
      </w:pPr>
      <w:r>
        <w:separator/>
      </w:r>
    </w:p>
  </w:footnote>
  <w:footnote w:type="continuationSeparator" w:id="0">
    <w:p w14:paraId="2DCFA896" w14:textId="77777777" w:rsidR="00360FC3" w:rsidRDefault="00360FC3"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42D5D"/>
    <w:multiLevelType w:val="multilevel"/>
    <w:tmpl w:val="D350651C"/>
    <w:numStyleLink w:val="VO-bullets"/>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5176A2F"/>
    <w:multiLevelType w:val="multilevel"/>
    <w:tmpl w:val="D350651C"/>
    <w:numStyleLink w:val="VO-bullets"/>
  </w:abstractNum>
  <w:abstractNum w:abstractNumId="1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0B472DD"/>
    <w:multiLevelType w:val="multilevel"/>
    <w:tmpl w:val="D82C9F16"/>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b/>
        <w:bCs w:val="0"/>
        <w:sz w:val="22"/>
        <w:szCs w:val="22"/>
      </w:r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77387523"/>
    <w:multiLevelType w:val="multilevel"/>
    <w:tmpl w:val="D350651C"/>
    <w:numStyleLink w:val="VO-bullets"/>
  </w:abstractNum>
  <w:abstractNum w:abstractNumId="17" w15:restartNumberingAfterBreak="0">
    <w:nsid w:val="7D1C6EB6"/>
    <w:multiLevelType w:val="hybridMultilevel"/>
    <w:tmpl w:val="2D544364"/>
    <w:lvl w:ilvl="0" w:tplc="BF3E1F34">
      <w:start w:val="1"/>
      <w:numFmt w:val="decimal"/>
      <w:pStyle w:val="Kop3"/>
      <w:lvlText w:val="%1."/>
      <w:lvlJc w:val="left"/>
      <w:pPr>
        <w:ind w:left="720" w:hanging="360"/>
      </w:pPr>
      <w:rPr>
        <w:rFonts w:ascii="Calibri" w:hAnsi="Calibri"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D882BFC"/>
    <w:multiLevelType w:val="multilevel"/>
    <w:tmpl w:val="D350651C"/>
    <w:numStyleLink w:val="VO-bullets"/>
  </w:abstractNum>
  <w:num w:numId="1" w16cid:durableId="1948855335">
    <w:abstractNumId w:val="11"/>
  </w:num>
  <w:num w:numId="2" w16cid:durableId="1120535192">
    <w:abstractNumId w:val="15"/>
  </w:num>
  <w:num w:numId="3" w16cid:durableId="313531647">
    <w:abstractNumId w:val="12"/>
  </w:num>
  <w:num w:numId="4" w16cid:durableId="1478110832">
    <w:abstractNumId w:val="2"/>
  </w:num>
  <w:num w:numId="5" w16cid:durableId="704448269">
    <w:abstractNumId w:val="14"/>
  </w:num>
  <w:num w:numId="6" w16cid:durableId="1460302075">
    <w:abstractNumId w:val="6"/>
  </w:num>
  <w:num w:numId="7" w16cid:durableId="1330059369">
    <w:abstractNumId w:val="0"/>
  </w:num>
  <w:num w:numId="8" w16cid:durableId="1744595190">
    <w:abstractNumId w:val="8"/>
  </w:num>
  <w:num w:numId="9" w16cid:durableId="11347635">
    <w:abstractNumId w:val="7"/>
  </w:num>
  <w:num w:numId="10" w16cid:durableId="50691578">
    <w:abstractNumId w:val="5"/>
  </w:num>
  <w:num w:numId="11" w16cid:durableId="2018924927">
    <w:abstractNumId w:val="9"/>
  </w:num>
  <w:num w:numId="12" w16cid:durableId="1538859125">
    <w:abstractNumId w:val="4"/>
  </w:num>
  <w:num w:numId="13" w16cid:durableId="1788695362">
    <w:abstractNumId w:val="3"/>
  </w:num>
  <w:num w:numId="14" w16cid:durableId="511803185">
    <w:abstractNumId w:val="1"/>
  </w:num>
  <w:num w:numId="15" w16cid:durableId="296879006">
    <w:abstractNumId w:val="10"/>
  </w:num>
  <w:num w:numId="16" w16cid:durableId="1763406893">
    <w:abstractNumId w:val="16"/>
  </w:num>
  <w:num w:numId="17" w16cid:durableId="970523449">
    <w:abstractNumId w:val="13"/>
  </w:num>
  <w:num w:numId="18" w16cid:durableId="1583030835">
    <w:abstractNumId w:val="18"/>
  </w:num>
  <w:num w:numId="19" w16cid:durableId="79981124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C3"/>
    <w:rsid w:val="0003253D"/>
    <w:rsid w:val="000419CE"/>
    <w:rsid w:val="00053C12"/>
    <w:rsid w:val="0005429F"/>
    <w:rsid w:val="00075EA8"/>
    <w:rsid w:val="00077C56"/>
    <w:rsid w:val="00085887"/>
    <w:rsid w:val="000A6724"/>
    <w:rsid w:val="000B169C"/>
    <w:rsid w:val="000C1C92"/>
    <w:rsid w:val="000E55F6"/>
    <w:rsid w:val="000F7165"/>
    <w:rsid w:val="00103464"/>
    <w:rsid w:val="00104455"/>
    <w:rsid w:val="001451DC"/>
    <w:rsid w:val="00152A8C"/>
    <w:rsid w:val="00155140"/>
    <w:rsid w:val="001674CD"/>
    <w:rsid w:val="00180C99"/>
    <w:rsid w:val="00183B69"/>
    <w:rsid w:val="00185203"/>
    <w:rsid w:val="00197EA0"/>
    <w:rsid w:val="001A73B7"/>
    <w:rsid w:val="001A7698"/>
    <w:rsid w:val="001C7AFA"/>
    <w:rsid w:val="001E2D82"/>
    <w:rsid w:val="001F0117"/>
    <w:rsid w:val="001F3E10"/>
    <w:rsid w:val="00201EF5"/>
    <w:rsid w:val="00217386"/>
    <w:rsid w:val="00227FDB"/>
    <w:rsid w:val="0025769F"/>
    <w:rsid w:val="00260102"/>
    <w:rsid w:val="002733BB"/>
    <w:rsid w:val="00287C84"/>
    <w:rsid w:val="002A0F31"/>
    <w:rsid w:val="002A7F4D"/>
    <w:rsid w:val="002C3BBD"/>
    <w:rsid w:val="002D6003"/>
    <w:rsid w:val="002E4EBF"/>
    <w:rsid w:val="002F6FB6"/>
    <w:rsid w:val="00305FDD"/>
    <w:rsid w:val="00317DB9"/>
    <w:rsid w:val="0032164B"/>
    <w:rsid w:val="00331F4D"/>
    <w:rsid w:val="0033493E"/>
    <w:rsid w:val="00334C49"/>
    <w:rsid w:val="00335A9B"/>
    <w:rsid w:val="00342681"/>
    <w:rsid w:val="00360033"/>
    <w:rsid w:val="00360947"/>
    <w:rsid w:val="00360FC3"/>
    <w:rsid w:val="00363DA3"/>
    <w:rsid w:val="00373E29"/>
    <w:rsid w:val="00385B59"/>
    <w:rsid w:val="00395654"/>
    <w:rsid w:val="003A200F"/>
    <w:rsid w:val="003A384A"/>
    <w:rsid w:val="003A4788"/>
    <w:rsid w:val="003A73C1"/>
    <w:rsid w:val="003A7F37"/>
    <w:rsid w:val="003B1EF6"/>
    <w:rsid w:val="003E43F3"/>
    <w:rsid w:val="0044274E"/>
    <w:rsid w:val="004524D6"/>
    <w:rsid w:val="00456DB2"/>
    <w:rsid w:val="00457ADE"/>
    <w:rsid w:val="004627DE"/>
    <w:rsid w:val="004630FF"/>
    <w:rsid w:val="004917FD"/>
    <w:rsid w:val="00492292"/>
    <w:rsid w:val="004A2424"/>
    <w:rsid w:val="004B1340"/>
    <w:rsid w:val="004C22D0"/>
    <w:rsid w:val="004C3B75"/>
    <w:rsid w:val="004C6B2D"/>
    <w:rsid w:val="004D084E"/>
    <w:rsid w:val="004E5F5D"/>
    <w:rsid w:val="00502BB7"/>
    <w:rsid w:val="005053FB"/>
    <w:rsid w:val="00513AE4"/>
    <w:rsid w:val="00540B87"/>
    <w:rsid w:val="00545B40"/>
    <w:rsid w:val="00551A1D"/>
    <w:rsid w:val="00553D4D"/>
    <w:rsid w:val="0055430F"/>
    <w:rsid w:val="00573B5E"/>
    <w:rsid w:val="005831AB"/>
    <w:rsid w:val="00587B72"/>
    <w:rsid w:val="005A1740"/>
    <w:rsid w:val="005B3268"/>
    <w:rsid w:val="005B59ED"/>
    <w:rsid w:val="005C6E45"/>
    <w:rsid w:val="005D02CA"/>
    <w:rsid w:val="005F36E3"/>
    <w:rsid w:val="005F5AFC"/>
    <w:rsid w:val="0061388B"/>
    <w:rsid w:val="0062210E"/>
    <w:rsid w:val="00622980"/>
    <w:rsid w:val="00624AC9"/>
    <w:rsid w:val="006469BC"/>
    <w:rsid w:val="00664C59"/>
    <w:rsid w:val="0067120A"/>
    <w:rsid w:val="00682A34"/>
    <w:rsid w:val="006A095E"/>
    <w:rsid w:val="006A7497"/>
    <w:rsid w:val="006D033A"/>
    <w:rsid w:val="006E31FC"/>
    <w:rsid w:val="00700A39"/>
    <w:rsid w:val="00727106"/>
    <w:rsid w:val="00742D22"/>
    <w:rsid w:val="00742E0F"/>
    <w:rsid w:val="00756B1D"/>
    <w:rsid w:val="007873AF"/>
    <w:rsid w:val="007924BF"/>
    <w:rsid w:val="00794A19"/>
    <w:rsid w:val="007C0AF7"/>
    <w:rsid w:val="007C62F3"/>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E1A4B"/>
    <w:rsid w:val="00905CA2"/>
    <w:rsid w:val="00911313"/>
    <w:rsid w:val="00917BE9"/>
    <w:rsid w:val="00921462"/>
    <w:rsid w:val="00922A25"/>
    <w:rsid w:val="0092720A"/>
    <w:rsid w:val="009370F2"/>
    <w:rsid w:val="009670D0"/>
    <w:rsid w:val="00984DD2"/>
    <w:rsid w:val="009913B6"/>
    <w:rsid w:val="009B0FA9"/>
    <w:rsid w:val="009B3F60"/>
    <w:rsid w:val="009E54ED"/>
    <w:rsid w:val="00A03383"/>
    <w:rsid w:val="00A216D5"/>
    <w:rsid w:val="00A40F4B"/>
    <w:rsid w:val="00A47036"/>
    <w:rsid w:val="00A50B41"/>
    <w:rsid w:val="00A62B0B"/>
    <w:rsid w:val="00A835F3"/>
    <w:rsid w:val="00A879E0"/>
    <w:rsid w:val="00AB17C0"/>
    <w:rsid w:val="00AB3FB8"/>
    <w:rsid w:val="00AB3FDC"/>
    <w:rsid w:val="00AB51DA"/>
    <w:rsid w:val="00AD5FFB"/>
    <w:rsid w:val="00AE047E"/>
    <w:rsid w:val="00AE149F"/>
    <w:rsid w:val="00B042F5"/>
    <w:rsid w:val="00B13EA8"/>
    <w:rsid w:val="00B218AD"/>
    <w:rsid w:val="00B23FB7"/>
    <w:rsid w:val="00B370F5"/>
    <w:rsid w:val="00B60418"/>
    <w:rsid w:val="00B831FE"/>
    <w:rsid w:val="00BA2EA6"/>
    <w:rsid w:val="00BC2A4F"/>
    <w:rsid w:val="00BE159F"/>
    <w:rsid w:val="00BE5346"/>
    <w:rsid w:val="00BE5D6B"/>
    <w:rsid w:val="00BE7FA6"/>
    <w:rsid w:val="00BF143E"/>
    <w:rsid w:val="00BF2D14"/>
    <w:rsid w:val="00C00C8C"/>
    <w:rsid w:val="00C020F4"/>
    <w:rsid w:val="00C10A76"/>
    <w:rsid w:val="00C14E26"/>
    <w:rsid w:val="00C176FB"/>
    <w:rsid w:val="00C260F4"/>
    <w:rsid w:val="00C40AE4"/>
    <w:rsid w:val="00C41C85"/>
    <w:rsid w:val="00C4769D"/>
    <w:rsid w:val="00C54AB0"/>
    <w:rsid w:val="00C67B55"/>
    <w:rsid w:val="00C8120F"/>
    <w:rsid w:val="00C829D1"/>
    <w:rsid w:val="00C873CB"/>
    <w:rsid w:val="00C918AD"/>
    <w:rsid w:val="00C932A3"/>
    <w:rsid w:val="00CA4BD6"/>
    <w:rsid w:val="00CA61E2"/>
    <w:rsid w:val="00CC1FDB"/>
    <w:rsid w:val="00CF0AF4"/>
    <w:rsid w:val="00CF4969"/>
    <w:rsid w:val="00CF765A"/>
    <w:rsid w:val="00D13C95"/>
    <w:rsid w:val="00D1482C"/>
    <w:rsid w:val="00D457FF"/>
    <w:rsid w:val="00D47121"/>
    <w:rsid w:val="00D53089"/>
    <w:rsid w:val="00D55CF2"/>
    <w:rsid w:val="00D6157F"/>
    <w:rsid w:val="00DA3F7A"/>
    <w:rsid w:val="00DB4DCE"/>
    <w:rsid w:val="00DD3884"/>
    <w:rsid w:val="00DD6CB9"/>
    <w:rsid w:val="00DF5E05"/>
    <w:rsid w:val="00E0728F"/>
    <w:rsid w:val="00E41877"/>
    <w:rsid w:val="00E45E8F"/>
    <w:rsid w:val="00E7036D"/>
    <w:rsid w:val="00E72BFF"/>
    <w:rsid w:val="00E77F81"/>
    <w:rsid w:val="00E929B1"/>
    <w:rsid w:val="00E9329E"/>
    <w:rsid w:val="00EA6B4F"/>
    <w:rsid w:val="00EB000A"/>
    <w:rsid w:val="00EC4E25"/>
    <w:rsid w:val="00ED7E5B"/>
    <w:rsid w:val="00F45712"/>
    <w:rsid w:val="00F5013B"/>
    <w:rsid w:val="00F56982"/>
    <w:rsid w:val="00F61F9E"/>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648F7"/>
  <w15:docId w15:val="{1C0A5738-4AA7-479A-9885-7C5CA72E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B3FB8"/>
    <w:pPr>
      <w:keepNext/>
      <w:keepLines/>
      <w:numPr>
        <w:numId w:val="19"/>
      </w:numPr>
      <w:spacing w:before="240" w:after="120" w:line="288" w:lineRule="exact"/>
      <w:ind w:left="284" w:hanging="284"/>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B3FB8"/>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single" w:sz="8" w:space="0" w:color="7BA4D4"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styleId="Onopgelostemelding">
    <w:name w:val="Unresolved Mention"/>
    <w:basedOn w:val="Standaardalinea-lettertype"/>
    <w:uiPriority w:val="99"/>
    <w:semiHidden/>
    <w:unhideWhenUsed/>
    <w:rsid w:val="00D53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laanderen.be/huursubsid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laanderen.be/wonen-in-vlaanderen/privacyverklaring-wonen-in-vlaanderen/privacyverklaring-wonen-in-vlaanderen-het-verstrekken-van-tegemoetkomingen"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ulieren-wonen.vlaander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jdemc\OneDrive%20-%20Vlaamse%20overheid%20-%20Office%20365\Woningkwaliteit\Communicatie\Website\documenten%20premies\Aanvraagformulier_huursubsidie_Wonen-in-Vlaand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1A472873F49CBBF5E0F5779BE2739"/>
        <w:category>
          <w:name w:val="Algemeen"/>
          <w:gallery w:val="placeholder"/>
        </w:category>
        <w:types>
          <w:type w:val="bbPlcHdr"/>
        </w:types>
        <w:behaviors>
          <w:behavior w:val="content"/>
        </w:behaviors>
        <w:guid w:val="{C5B39679-BDDE-45C8-9D07-47FAF9E1E988}"/>
      </w:docPartPr>
      <w:docPartBody>
        <w:p w:rsidR="00000000" w:rsidRDefault="002068AA">
          <w:pPr>
            <w:pStyle w:val="7EA1A472873F49CBBF5E0F5779BE2739"/>
          </w:pPr>
          <w:r>
            <w:rPr>
              <w:rStyle w:val="Tekstvantijdelijkeaanduiding"/>
            </w:rPr>
            <w:t xml:space="preserve">    </w:t>
          </w:r>
        </w:p>
      </w:docPartBody>
    </w:docPart>
    <w:docPart>
      <w:docPartPr>
        <w:name w:val="1B9B677E464448F6990136AAFAF07B90"/>
        <w:category>
          <w:name w:val="Algemeen"/>
          <w:gallery w:val="placeholder"/>
        </w:category>
        <w:types>
          <w:type w:val="bbPlcHdr"/>
        </w:types>
        <w:behaviors>
          <w:behavior w:val="content"/>
        </w:behaviors>
        <w:guid w:val="{FB4236AE-D79D-4BC7-A64A-8D17AB5E8DD1}"/>
      </w:docPartPr>
      <w:docPartBody>
        <w:p w:rsidR="00000000" w:rsidRDefault="002068AA">
          <w:pPr>
            <w:pStyle w:val="1B9B677E464448F6990136AAFAF07B90"/>
          </w:pPr>
          <w:r>
            <w:rPr>
              <w:rStyle w:val="Tekstvantijdelijkeaanduiding"/>
            </w:rPr>
            <w:t xml:space="preserve">    </w:t>
          </w:r>
        </w:p>
      </w:docPartBody>
    </w:docPart>
    <w:docPart>
      <w:docPartPr>
        <w:name w:val="07C732A36CC04638AF26CF37A31E7523"/>
        <w:category>
          <w:name w:val="Algemeen"/>
          <w:gallery w:val="placeholder"/>
        </w:category>
        <w:types>
          <w:type w:val="bbPlcHdr"/>
        </w:types>
        <w:behaviors>
          <w:behavior w:val="content"/>
        </w:behaviors>
        <w:guid w:val="{C1CA4165-30C8-4384-9323-EAF1B511E3AC}"/>
      </w:docPartPr>
      <w:docPartBody>
        <w:p w:rsidR="00000000" w:rsidRDefault="002068AA">
          <w:pPr>
            <w:pStyle w:val="07C732A36CC04638AF26CF37A31E7523"/>
          </w:pPr>
          <w:r w:rsidRPr="00BB125E">
            <w:rPr>
              <w:rStyle w:val="Tekstvantijdelijkeaanduiding"/>
            </w:rPr>
            <w:t>Klik of tik om een datum in te voeren.</w:t>
          </w:r>
        </w:p>
      </w:docPartBody>
    </w:docPart>
    <w:docPart>
      <w:docPartPr>
        <w:name w:val="17C3DAEE90AC4E75BF79F024EA7E2C66"/>
        <w:category>
          <w:name w:val="Algemeen"/>
          <w:gallery w:val="placeholder"/>
        </w:category>
        <w:types>
          <w:type w:val="bbPlcHdr"/>
        </w:types>
        <w:behaviors>
          <w:behavior w:val="content"/>
        </w:behaviors>
        <w:guid w:val="{10DD7CAB-A76B-459E-A9BC-D2FAC5B74C15}"/>
      </w:docPartPr>
      <w:docPartBody>
        <w:p w:rsidR="00000000" w:rsidRDefault="002068AA">
          <w:pPr>
            <w:pStyle w:val="17C3DAEE90AC4E75BF79F024EA7E2C66"/>
          </w:pPr>
          <w:r>
            <w:rPr>
              <w:rStyle w:val="Tekstvantijdelijkeaanduiding"/>
            </w:rPr>
            <w:t xml:space="preserve">    </w:t>
          </w:r>
        </w:p>
      </w:docPartBody>
    </w:docPart>
    <w:docPart>
      <w:docPartPr>
        <w:name w:val="D7789A97BAD44FDA95F61B1E9B90F5B8"/>
        <w:category>
          <w:name w:val="Algemeen"/>
          <w:gallery w:val="placeholder"/>
        </w:category>
        <w:types>
          <w:type w:val="bbPlcHdr"/>
        </w:types>
        <w:behaviors>
          <w:behavior w:val="content"/>
        </w:behaviors>
        <w:guid w:val="{B4A411C7-5EFA-4720-9E72-45D239C57C73}"/>
      </w:docPartPr>
      <w:docPartBody>
        <w:p w:rsidR="00000000" w:rsidRDefault="002068AA">
          <w:pPr>
            <w:pStyle w:val="D7789A97BAD44FDA95F61B1E9B90F5B8"/>
          </w:pPr>
          <w:r>
            <w:rPr>
              <w:rStyle w:val="Tekstvantijdelijkeaanduiding"/>
            </w:rPr>
            <w:t xml:space="preserve">    </w:t>
          </w:r>
        </w:p>
      </w:docPartBody>
    </w:docPart>
    <w:docPart>
      <w:docPartPr>
        <w:name w:val="9D611E1256B947D0B2DF5C1CAEBA199F"/>
        <w:category>
          <w:name w:val="Algemeen"/>
          <w:gallery w:val="placeholder"/>
        </w:category>
        <w:types>
          <w:type w:val="bbPlcHdr"/>
        </w:types>
        <w:behaviors>
          <w:behavior w:val="content"/>
        </w:behaviors>
        <w:guid w:val="{E3652A30-88AB-4684-BEF4-0AE902946CEF}"/>
      </w:docPartPr>
      <w:docPartBody>
        <w:p w:rsidR="00000000" w:rsidRDefault="002068AA">
          <w:pPr>
            <w:pStyle w:val="9D611E1256B947D0B2DF5C1CAEBA199F"/>
          </w:pPr>
          <w:r w:rsidRPr="00383090">
            <w:rPr>
              <w:rStyle w:val="Tekstvantijdelijkeaanduiding"/>
            </w:rPr>
            <w:t>Klik of tik om tekst in te voeren.</w:t>
          </w:r>
        </w:p>
      </w:docPartBody>
    </w:docPart>
    <w:docPart>
      <w:docPartPr>
        <w:name w:val="B9BBC46604684943AC49CE8DB6522058"/>
        <w:category>
          <w:name w:val="Algemeen"/>
          <w:gallery w:val="placeholder"/>
        </w:category>
        <w:types>
          <w:type w:val="bbPlcHdr"/>
        </w:types>
        <w:behaviors>
          <w:behavior w:val="content"/>
        </w:behaviors>
        <w:guid w:val="{21E99D0E-C8CB-4466-A974-0823C11925B1}"/>
      </w:docPartPr>
      <w:docPartBody>
        <w:p w:rsidR="00000000" w:rsidRDefault="002068AA">
          <w:pPr>
            <w:pStyle w:val="B9BBC46604684943AC49CE8DB6522058"/>
          </w:pPr>
          <w:r>
            <w:rPr>
              <w:rStyle w:val="Tekstvantijdelijkeaanduiding"/>
            </w:rPr>
            <w:t xml:space="preserve">    </w:t>
          </w:r>
        </w:p>
      </w:docPartBody>
    </w:docPart>
    <w:docPart>
      <w:docPartPr>
        <w:name w:val="35ABEB25E231475B9CC94A1F713C5040"/>
        <w:category>
          <w:name w:val="Algemeen"/>
          <w:gallery w:val="placeholder"/>
        </w:category>
        <w:types>
          <w:type w:val="bbPlcHdr"/>
        </w:types>
        <w:behaviors>
          <w:behavior w:val="content"/>
        </w:behaviors>
        <w:guid w:val="{669FDA93-3FE8-42CC-A24A-8F10FB0FB984}"/>
      </w:docPartPr>
      <w:docPartBody>
        <w:p w:rsidR="00000000" w:rsidRDefault="002068AA">
          <w:pPr>
            <w:pStyle w:val="35ABEB25E231475B9CC94A1F713C5040"/>
          </w:pPr>
          <w:r w:rsidRPr="00383090">
            <w:rPr>
              <w:rStyle w:val="Tekstvantijdelijkeaanduiding"/>
            </w:rPr>
            <w:t>Klik of tik om tekst in te voeren.</w:t>
          </w:r>
        </w:p>
      </w:docPartBody>
    </w:docPart>
    <w:docPart>
      <w:docPartPr>
        <w:name w:val="41C67A58D5534E8C812AEDCF82995B7C"/>
        <w:category>
          <w:name w:val="Algemeen"/>
          <w:gallery w:val="placeholder"/>
        </w:category>
        <w:types>
          <w:type w:val="bbPlcHdr"/>
        </w:types>
        <w:behaviors>
          <w:behavior w:val="content"/>
        </w:behaviors>
        <w:guid w:val="{82A6DA18-AD02-4DC0-96FE-B1C9BCED4F35}"/>
      </w:docPartPr>
      <w:docPartBody>
        <w:p w:rsidR="00000000" w:rsidRDefault="002068AA">
          <w:pPr>
            <w:pStyle w:val="41C67A58D5534E8C812AEDCF82995B7C"/>
          </w:pPr>
          <w:r>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7EA1A472873F49CBBF5E0F5779BE2739">
    <w:name w:val="7EA1A472873F49CBBF5E0F5779BE2739"/>
  </w:style>
  <w:style w:type="paragraph" w:customStyle="1" w:styleId="1B9B677E464448F6990136AAFAF07B90">
    <w:name w:val="1B9B677E464448F6990136AAFAF07B90"/>
  </w:style>
  <w:style w:type="paragraph" w:customStyle="1" w:styleId="07C732A36CC04638AF26CF37A31E7523">
    <w:name w:val="07C732A36CC04638AF26CF37A31E7523"/>
  </w:style>
  <w:style w:type="paragraph" w:customStyle="1" w:styleId="17C3DAEE90AC4E75BF79F024EA7E2C66">
    <w:name w:val="17C3DAEE90AC4E75BF79F024EA7E2C66"/>
  </w:style>
  <w:style w:type="paragraph" w:customStyle="1" w:styleId="D7789A97BAD44FDA95F61B1E9B90F5B8">
    <w:name w:val="D7789A97BAD44FDA95F61B1E9B90F5B8"/>
  </w:style>
  <w:style w:type="paragraph" w:customStyle="1" w:styleId="9D611E1256B947D0B2DF5C1CAEBA199F">
    <w:name w:val="9D611E1256B947D0B2DF5C1CAEBA199F"/>
  </w:style>
  <w:style w:type="paragraph" w:customStyle="1" w:styleId="B9BBC46604684943AC49CE8DB6522058">
    <w:name w:val="B9BBC46604684943AC49CE8DB6522058"/>
  </w:style>
  <w:style w:type="paragraph" w:customStyle="1" w:styleId="35ABEB25E231475B9CC94A1F713C5040">
    <w:name w:val="35ABEB25E231475B9CC94A1F713C5040"/>
  </w:style>
  <w:style w:type="paragraph" w:customStyle="1" w:styleId="41C67A58D5534E8C812AEDCF82995B7C">
    <w:name w:val="41C67A58D5534E8C812AEDCF82995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IV">
  <a:themeElements>
    <a:clrScheme name="WIV">
      <a:dk1>
        <a:srgbClr val="373636"/>
      </a:dk1>
      <a:lt1>
        <a:sysClr val="window" lastClr="FFFFFF"/>
      </a:lt1>
      <a:dk2>
        <a:srgbClr val="356297"/>
      </a:dk2>
      <a:lt2>
        <a:srgbClr val="F6F5F3"/>
      </a:lt2>
      <a:accent1>
        <a:srgbClr val="5087C6"/>
      </a:accent1>
      <a:accent2>
        <a:srgbClr val="57B46E"/>
      </a:accent2>
      <a:accent3>
        <a:srgbClr val="2B7D48"/>
      </a:accent3>
      <a:accent4>
        <a:srgbClr val="A7A63C"/>
      </a:accent4>
      <a:accent5>
        <a:srgbClr val="C1C344"/>
      </a:accent5>
      <a:accent6>
        <a:srgbClr val="C14485"/>
      </a:accent6>
      <a:hlink>
        <a:srgbClr val="5087C6"/>
      </a:hlink>
      <a:folHlink>
        <a:srgbClr val="5087C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7" ma:contentTypeDescription="Een nieuw document maken." ma:contentTypeScope="" ma:versionID="bd5a97ef1f396aca37805445a811f406">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9fc4bbd8c5cb9551dce2c5b3ced6e802"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2.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4.xml><?xml version="1.0" encoding="utf-8"?>
<ds:datastoreItem xmlns:ds="http://schemas.openxmlformats.org/officeDocument/2006/customXml" ds:itemID="{F7244FC8-0765-4843-9645-3CD5AA0D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Aanvraagformulier_huursubsidie_Wonen-in-Vlaanderen</Template>
  <TotalTime>1</TotalTime>
  <Pages>6</Pages>
  <Words>1748</Words>
  <Characters>9617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Vrijders, Marleen</dc:creator>
  <cp:lastModifiedBy>Vrijders Marleen</cp:lastModifiedBy>
  <cp:revision>1</cp:revision>
  <cp:lastPrinted>2015-08-13T10:25:00Z</cp:lastPrinted>
  <dcterms:created xsi:type="dcterms:W3CDTF">2024-03-01T08:05:00Z</dcterms:created>
  <dcterms:modified xsi:type="dcterms:W3CDTF">2024-03-01T08:06:00Z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y fmtid="{D5CDD505-2E9C-101B-9397-08002B2CF9AE}" pid="3" name="Order">
    <vt:r8>100</vt:r8>
  </property>
</Properties>
</file>